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C3E" w:rsidRDefault="002E0C3E" w:rsidP="002120F9">
      <w:pPr>
        <w:pStyle w:val="a3"/>
        <w:spacing w:after="120"/>
        <w:ind w:firstLine="0"/>
        <w:jc w:val="center"/>
        <w:rPr>
          <w:lang w:val="be-BY"/>
        </w:rPr>
      </w:pPr>
      <w:r>
        <w:rPr>
          <w:lang w:val="be-BY"/>
        </w:rPr>
        <w:t>п</w:t>
      </w:r>
      <w:r>
        <w:t>еда</w:t>
      </w:r>
      <w:r>
        <w:rPr>
          <w:lang w:val="be-BY"/>
        </w:rPr>
        <w:t>гагічная скарбонка</w:t>
      </w:r>
    </w:p>
    <w:p w:rsidR="002E0C3E" w:rsidRDefault="002E0C3E" w:rsidP="002120F9">
      <w:pPr>
        <w:pStyle w:val="11"/>
        <w:spacing w:after="0"/>
      </w:pPr>
      <w:bookmarkStart w:id="0" w:name="_Hlk195107556"/>
      <w:r>
        <w:t>Задачи на движение в одном направлении на нахождение расстояния</w:t>
      </w:r>
      <w:bookmarkEnd w:id="0"/>
    </w:p>
    <w:p w:rsidR="002E0C3E" w:rsidRPr="002E0C3E" w:rsidRDefault="002E0C3E" w:rsidP="002120F9">
      <w:pPr>
        <w:pStyle w:val="11"/>
        <w:spacing w:before="120"/>
        <w:rPr>
          <w:b w:val="0"/>
        </w:rPr>
      </w:pPr>
      <w:r w:rsidRPr="002E0C3E">
        <w:rPr>
          <w:b w:val="0"/>
        </w:rPr>
        <w:t xml:space="preserve">Урок математики для учащихся </w:t>
      </w:r>
      <w:r w:rsidRPr="002E0C3E">
        <w:rPr>
          <w:b w:val="0"/>
          <w:lang w:val="en-US"/>
        </w:rPr>
        <w:t>IV</w:t>
      </w:r>
      <w:r w:rsidRPr="002E0C3E">
        <w:rPr>
          <w:b w:val="0"/>
        </w:rPr>
        <w:t xml:space="preserve"> класса</w:t>
      </w:r>
    </w:p>
    <w:p w:rsidR="002E0C3E" w:rsidRDefault="002E0C3E" w:rsidP="002E0C3E">
      <w:pPr>
        <w:pStyle w:val="a3"/>
      </w:pPr>
      <w:r>
        <w:rPr>
          <w:b/>
        </w:rPr>
        <w:t>ЦЕЛЬ:</w:t>
      </w:r>
      <w:r>
        <w:t xml:space="preserve"> развивать умение решать задачи на движение в одном направлении на нахождение расстояния (при удалении объектов).</w:t>
      </w:r>
    </w:p>
    <w:p w:rsidR="002E0C3E" w:rsidRDefault="002E0C3E" w:rsidP="002E0C3E">
      <w:pPr>
        <w:pStyle w:val="a3"/>
      </w:pPr>
      <w:r>
        <w:rPr>
          <w:b/>
        </w:rPr>
        <w:t>ЗАДАЧИ:</w:t>
      </w:r>
      <w:r>
        <w:t xml:space="preserve"> содействовать развитию логического и пространственного мышления (планирование решения текстовой задачи, чтение и анализ содержания условных моделей); воспитывать гордость за достижения народа.</w:t>
      </w:r>
    </w:p>
    <w:p w:rsidR="002E0C3E" w:rsidRDefault="002E0C3E" w:rsidP="002E0C3E">
      <w:pPr>
        <w:pStyle w:val="a3"/>
      </w:pPr>
      <w:r>
        <w:rPr>
          <w:b/>
        </w:rPr>
        <w:t>ОБОРУДОВАНИЕ:</w:t>
      </w:r>
      <w:r>
        <w:t xml:space="preserve"> карточки с задачами для закрепления; демонстрационные карточки (виды задач, высказывания, граф-схемы, э</w:t>
      </w:r>
      <w:r w:rsidR="00CA4A62">
        <w:t>тапы решения задачи); плакаты с</w:t>
      </w:r>
      <w:r w:rsidR="00CA4A62">
        <w:rPr>
          <w:lang w:val="be-BY"/>
        </w:rPr>
        <w:t> </w:t>
      </w:r>
      <w:r>
        <w:t xml:space="preserve">высказываниями известных людей; учебное пособие </w:t>
      </w:r>
      <w:r w:rsidR="002120F9">
        <w:t>«Математика, 4</w:t>
      </w:r>
      <w:r w:rsidR="002120F9">
        <w:rPr>
          <w:lang w:val="be-BY"/>
        </w:rPr>
        <w:t> </w:t>
      </w:r>
      <w:r>
        <w:t>класс» для учреждений общего среднего образования с</w:t>
      </w:r>
      <w:r w:rsidR="00CA4A62">
        <w:t xml:space="preserve"> русским языком обучения, часть</w:t>
      </w:r>
      <w:r w:rsidR="00CA4A62">
        <w:rPr>
          <w:lang w:val="be-BY"/>
        </w:rPr>
        <w:t> </w:t>
      </w:r>
      <w:r w:rsidR="00CA4A62">
        <w:t>2 (авторы: Г.</w:t>
      </w:r>
      <w:r w:rsidR="00CA4A62">
        <w:rPr>
          <w:lang w:val="be-BY"/>
        </w:rPr>
        <w:t> </w:t>
      </w:r>
      <w:r w:rsidR="00CA4A62">
        <w:t>Л.</w:t>
      </w:r>
      <w:r w:rsidR="00CA4A62">
        <w:rPr>
          <w:lang w:val="be-BY"/>
        </w:rPr>
        <w:t> </w:t>
      </w:r>
      <w:r w:rsidR="00CA4A62">
        <w:t>Муравьева, М.</w:t>
      </w:r>
      <w:r w:rsidR="00CA4A62">
        <w:rPr>
          <w:lang w:val="be-BY"/>
        </w:rPr>
        <w:t> </w:t>
      </w:r>
      <w:r w:rsidR="00CA4A62">
        <w:t>А.</w:t>
      </w:r>
      <w:r w:rsidR="00CA4A62">
        <w:rPr>
          <w:lang w:val="be-BY"/>
        </w:rPr>
        <w:t> </w:t>
      </w:r>
      <w:r>
        <w:t>Урбан), мультимедийная презентация.</w:t>
      </w:r>
    </w:p>
    <w:p w:rsidR="002E0C3E" w:rsidRDefault="002E0C3E" w:rsidP="002E0C3E">
      <w:pPr>
        <w:pStyle w:val="12"/>
        <w:jc w:val="center"/>
      </w:pPr>
      <w:r>
        <w:t>Ход урока</w:t>
      </w:r>
    </w:p>
    <w:p w:rsidR="002E0C3E" w:rsidRDefault="002E0C3E" w:rsidP="002E0C3E">
      <w:pPr>
        <w:pStyle w:val="12"/>
      </w:pPr>
      <w:r>
        <w:rPr>
          <w:lang w:val="en-US"/>
        </w:rPr>
        <w:t>I</w:t>
      </w:r>
      <w:r>
        <w:t>. ОРГАНИЗАЦИОННЫЙ МОМЕНТ.</w:t>
      </w:r>
    </w:p>
    <w:p w:rsidR="002E0C3E" w:rsidRDefault="002E0C3E" w:rsidP="002E0C3E">
      <w:pPr>
        <w:pStyle w:val="a3"/>
      </w:pPr>
      <w:r>
        <w:rPr>
          <w:b/>
        </w:rPr>
        <w:t>Учитель.</w:t>
      </w:r>
      <w:r>
        <w:t xml:space="preserve"> Искренне желаю всем нам успешной работы, в</w:t>
      </w:r>
      <w:r w:rsidR="00CA4A62">
        <w:t>едь кто усерден, тот и</w:t>
      </w:r>
      <w:r w:rsidR="00CA4A62">
        <w:rPr>
          <w:lang w:val="be-BY"/>
        </w:rPr>
        <w:t> </w:t>
      </w:r>
      <w:r>
        <w:t>успешен, что подтверждают слова великого русского ученого Михаила Ломоносова:</w:t>
      </w:r>
    </w:p>
    <w:p w:rsidR="002E0C3E" w:rsidRDefault="002E0C3E" w:rsidP="002E0C3E">
      <w:pPr>
        <w:pStyle w:val="2"/>
        <w:rPr>
          <w:color w:val="FF0000"/>
        </w:rPr>
      </w:pPr>
      <w:r>
        <w:t>«Неусыпный труд все препятствия преодолевает» [1].</w:t>
      </w:r>
    </w:p>
    <w:p w:rsidR="002E0C3E" w:rsidRDefault="002E0C3E" w:rsidP="002E0C3E">
      <w:pPr>
        <w:pStyle w:val="12"/>
      </w:pPr>
      <w:r>
        <w:rPr>
          <w:lang w:val="en-US"/>
        </w:rPr>
        <w:t>II</w:t>
      </w:r>
      <w:r>
        <w:t>. ЭТАП ПРОВЕРКИ ДОМАШНЕГО ЗАДАНИЯ.</w:t>
      </w:r>
    </w:p>
    <w:p w:rsidR="002E0C3E" w:rsidRDefault="002E0C3E" w:rsidP="002E0C3E">
      <w:pPr>
        <w:pStyle w:val="a3"/>
        <w:rPr>
          <w:color w:val="000000" w:themeColor="text1"/>
          <w:sz w:val="30"/>
          <w:szCs w:val="30"/>
        </w:rPr>
      </w:pPr>
      <w:r>
        <w:rPr>
          <w:b/>
          <w:color w:val="000000" w:themeColor="text1"/>
        </w:rPr>
        <w:t xml:space="preserve">Учитель. </w:t>
      </w:r>
      <w:r>
        <w:rPr>
          <w:color w:val="000000" w:themeColor="text1"/>
        </w:rPr>
        <w:t>Те,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кто сами легко справились дома с задачей, поднимите обе руки вверх. Кто обращался за помощью родителей</w:t>
      </w:r>
      <w:r w:rsidR="00DC2AA2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только правую руку</w:t>
      </w:r>
      <w:r>
        <w:rPr>
          <w:color w:val="000000" w:themeColor="text1"/>
          <w:sz w:val="30"/>
          <w:szCs w:val="30"/>
        </w:rPr>
        <w:t>.</w:t>
      </w:r>
    </w:p>
    <w:p w:rsidR="002E0C3E" w:rsidRDefault="002E0C3E" w:rsidP="002E0C3E">
      <w:pPr>
        <w:pStyle w:val="2"/>
      </w:pPr>
      <w:r>
        <w:t>Индивидуальные задания на карточках</w:t>
      </w:r>
    </w:p>
    <w:p w:rsidR="002E0C3E" w:rsidRDefault="002E0C3E" w:rsidP="002E0C3E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Реши задачу.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1/6 часть суток Маша была в школе. Четверть ос</w:t>
      </w:r>
      <w:r w:rsidR="00CA4A62">
        <w:rPr>
          <w:color w:val="000000" w:themeColor="text1"/>
        </w:rPr>
        <w:t>тавшегося времени она провела в</w:t>
      </w:r>
      <w:r w:rsidR="00CA4A62">
        <w:rPr>
          <w:color w:val="000000" w:themeColor="text1"/>
          <w:lang w:val="be-BY"/>
        </w:rPr>
        <w:t> </w:t>
      </w:r>
      <w:r>
        <w:rPr>
          <w:color w:val="000000" w:themeColor="text1"/>
        </w:rPr>
        <w:t>деревне у бабушки. Сколько времени Маша была у бабушки?</w:t>
      </w:r>
    </w:p>
    <w:p w:rsidR="002E0C3E" w:rsidRDefault="002120F9" w:rsidP="002E0C3E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*</w:t>
      </w:r>
      <w:r w:rsidR="002E0C3E">
        <w:rPr>
          <w:b/>
          <w:color w:val="000000" w:themeColor="text1"/>
        </w:rPr>
        <w:t>Запиши, что можно узнать, выполнив решение таким выражением: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24 – ((24 – </w:t>
      </w:r>
      <w:proofErr w:type="gramStart"/>
      <w:r>
        <w:rPr>
          <w:color w:val="000000" w:themeColor="text1"/>
        </w:rPr>
        <w:t>24 :</w:t>
      </w:r>
      <w:proofErr w:type="gramEnd"/>
      <w:r>
        <w:rPr>
          <w:color w:val="000000" w:themeColor="text1"/>
        </w:rPr>
        <w:t xml:space="preserve"> 6) : 4 + 24 : 6)</w:t>
      </w:r>
    </w:p>
    <w:p w:rsidR="002E0C3E" w:rsidRDefault="002E0C3E" w:rsidP="002E0C3E">
      <w:pPr>
        <w:pStyle w:val="a3"/>
        <w:rPr>
          <w:b/>
          <w:i/>
          <w:color w:val="000000" w:themeColor="text1"/>
        </w:rPr>
      </w:pPr>
      <w:r>
        <w:rPr>
          <w:color w:val="000000" w:themeColor="text1"/>
        </w:rPr>
        <w:t>Ответ: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>столько времени Маша занималась другими делами.</w:t>
      </w:r>
    </w:p>
    <w:p w:rsidR="002E0C3E" w:rsidRDefault="002E0C3E" w:rsidP="002E0C3E">
      <w:pPr>
        <w:pStyle w:val="2"/>
      </w:pPr>
      <w:r>
        <w:t>Коллективная проверка</w:t>
      </w:r>
    </w:p>
    <w:p w:rsidR="002E0C3E" w:rsidRDefault="002E0C3E" w:rsidP="002E0C3E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Составить выражение к задаче № 2 на с. 103 учебного пособия.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Ответ: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(24 – </w:t>
      </w:r>
      <w:proofErr w:type="gramStart"/>
      <w:r>
        <w:rPr>
          <w:color w:val="000000" w:themeColor="text1"/>
        </w:rPr>
        <w:t>24 :</w:t>
      </w:r>
      <w:proofErr w:type="gramEnd"/>
      <w:r>
        <w:rPr>
          <w:color w:val="000000" w:themeColor="text1"/>
        </w:rPr>
        <w:t xml:space="preserve"> 3) : 4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1) </w:t>
      </w:r>
      <w:proofErr w:type="gramStart"/>
      <w:r>
        <w:rPr>
          <w:color w:val="000000" w:themeColor="text1"/>
        </w:rPr>
        <w:t>24 :</w:t>
      </w:r>
      <w:proofErr w:type="gramEnd"/>
      <w:r>
        <w:rPr>
          <w:color w:val="000000" w:themeColor="text1"/>
        </w:rPr>
        <w:t xml:space="preserve"> 3 = 8 (ч) 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спали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2) 24 – 8 = 16 (ч) 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оставшееся время</w:t>
      </w:r>
    </w:p>
    <w:p w:rsidR="002E0C3E" w:rsidRDefault="002E0C3E" w:rsidP="002E0C3E">
      <w:pPr>
        <w:pStyle w:val="a3"/>
        <w:rPr>
          <w:b/>
          <w:color w:val="000000" w:themeColor="text1"/>
          <w:sz w:val="30"/>
          <w:szCs w:val="30"/>
        </w:rPr>
      </w:pPr>
      <w:r>
        <w:rPr>
          <w:color w:val="000000" w:themeColor="text1"/>
        </w:rPr>
        <w:t xml:space="preserve">3) </w:t>
      </w:r>
      <w:proofErr w:type="gramStart"/>
      <w:r>
        <w:rPr>
          <w:color w:val="000000" w:themeColor="text1"/>
        </w:rPr>
        <w:t>16 :</w:t>
      </w:r>
      <w:proofErr w:type="gramEnd"/>
      <w:r>
        <w:rPr>
          <w:color w:val="000000" w:themeColor="text1"/>
        </w:rPr>
        <w:t xml:space="preserve"> 4 = 4 (ч) </w:t>
      </w:r>
      <w:r w:rsidR="00697F5B">
        <w:rPr>
          <w:rFonts w:cs="Times New Roman"/>
          <w:color w:val="000000" w:themeColor="text1"/>
        </w:rPr>
        <w:t>―</w:t>
      </w:r>
      <w:r>
        <w:rPr>
          <w:color w:val="000000" w:themeColor="text1"/>
        </w:rPr>
        <w:t xml:space="preserve"> гуляли</w:t>
      </w:r>
    </w:p>
    <w:p w:rsidR="002E0C3E" w:rsidRDefault="002E0C3E" w:rsidP="009E70AF">
      <w:pPr>
        <w:pStyle w:val="12"/>
      </w:pPr>
      <w:r>
        <w:rPr>
          <w:lang w:val="en-US"/>
        </w:rPr>
        <w:t>III</w:t>
      </w:r>
      <w:r>
        <w:t>. ЭТАП АКТУАЛИЗАЦИИ ЗНАНИЙ УЧАЩИХСЯ.</w:t>
      </w:r>
    </w:p>
    <w:p w:rsidR="002E0C3E" w:rsidRDefault="002E0C3E" w:rsidP="002E0C3E">
      <w:pPr>
        <w:pStyle w:val="a3"/>
        <w:rPr>
          <w:b/>
          <w:i/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b/>
          <w:i/>
          <w:color w:val="000000" w:themeColor="text1"/>
        </w:rPr>
        <w:t xml:space="preserve"> </w:t>
      </w:r>
      <w:r>
        <w:rPr>
          <w:color w:val="000000" w:themeColor="text1"/>
        </w:rPr>
        <w:t>Когда мы кому-то что-то объясняем, то и сами лучше знаем. Это утверждение подтверждается и высказыванием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немецкого философа Розы Люксембург:</w:t>
      </w:r>
    </w:p>
    <w:p w:rsidR="002E0C3E" w:rsidRDefault="002E0C3E" w:rsidP="00343126">
      <w:pPr>
        <w:pStyle w:val="a3"/>
        <w:spacing w:before="120" w:after="120"/>
        <w:rPr>
          <w:b/>
          <w:i/>
          <w:color w:val="C00000"/>
        </w:rPr>
      </w:pPr>
      <w:r>
        <w:rPr>
          <w:b/>
          <w:i/>
          <w:color w:val="C00000"/>
        </w:rPr>
        <w:lastRenderedPageBreak/>
        <w:t>«Быстрее и лучше всего учишься, когда учишь других» [2].</w:t>
      </w:r>
    </w:p>
    <w:p w:rsidR="002E0C3E" w:rsidRDefault="002E0C3E" w:rsidP="009E70AF">
      <w:pPr>
        <w:pStyle w:val="2"/>
      </w:pPr>
      <w:r>
        <w:t>Работа в группах</w:t>
      </w:r>
    </w:p>
    <w:p w:rsidR="002E0C3E" w:rsidRDefault="002E0C3E" w:rsidP="009E70AF">
      <w:pPr>
        <w:pStyle w:val="2"/>
      </w:pPr>
      <w:r>
        <w:t xml:space="preserve">Прием «Математическая карусель» 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Каждая группа выполняет задания на цветной карточке. По сигналу группы меняются ими для проверки правильности решения и записывают свой ответ.</w:t>
      </w:r>
    </w:p>
    <w:p w:rsidR="002E0C3E" w:rsidRDefault="002E0C3E" w:rsidP="00365751">
      <w:pPr>
        <w:pStyle w:val="a3"/>
        <w:spacing w:after="120"/>
        <w:rPr>
          <w:i/>
          <w:color w:val="000000" w:themeColor="text1"/>
          <w:sz w:val="16"/>
          <w:szCs w:val="16"/>
        </w:rPr>
      </w:pPr>
      <w:r>
        <w:rPr>
          <w:color w:val="000000" w:themeColor="text1"/>
        </w:rPr>
        <w:t xml:space="preserve">Проводится коллективная проверка. </w:t>
      </w:r>
      <w:r>
        <w:rPr>
          <w:i/>
          <w:color w:val="000000" w:themeColor="text1"/>
        </w:rPr>
        <w:t>(Слайды 2</w:t>
      </w:r>
      <w:r>
        <w:rPr>
          <w:rFonts w:ascii="Times New Roman CYR" w:hAnsi="Times New Roman CYR" w:cs="Times New Roman CYR"/>
          <w:i/>
        </w:rPr>
        <w:t>–</w:t>
      </w:r>
      <w:r>
        <w:rPr>
          <w:i/>
          <w:color w:val="000000" w:themeColor="text1"/>
        </w:rPr>
        <w:t>4.)</w:t>
      </w:r>
    </w:p>
    <w:tbl>
      <w:tblPr>
        <w:tblStyle w:val="af"/>
        <w:tblW w:w="9356" w:type="dxa"/>
        <w:jc w:val="center"/>
        <w:tblLook w:val="04A0" w:firstRow="1" w:lastRow="0" w:firstColumn="1" w:lastColumn="0" w:noHBand="0" w:noVBand="1"/>
      </w:tblPr>
      <w:tblGrid>
        <w:gridCol w:w="2835"/>
        <w:gridCol w:w="567"/>
        <w:gridCol w:w="2694"/>
        <w:gridCol w:w="566"/>
        <w:gridCol w:w="2694"/>
      </w:tblGrid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Желтая карточка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Зеленая карточка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Синяя карточка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430 + 70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5600 + 3 400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420 000 + 540 000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960 000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× 800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: 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: 1200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400 000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800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 20 000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× 150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× 900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380 000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30 000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720 000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: 200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 6000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: 300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1900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24 000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2 400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+ 45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: 300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– 1495</w:t>
            </w:r>
          </w:p>
        </w:tc>
      </w:tr>
      <w:tr w:rsidR="002E0C3E" w:rsidTr="00E60E7D">
        <w:trPr>
          <w:jc w:val="center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1945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80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E0C3E" w:rsidRDefault="002E0C3E" w:rsidP="002E0C3E">
            <w:pPr>
              <w:pStyle w:val="a3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C3E" w:rsidRDefault="002E0C3E" w:rsidP="00E60E7D">
            <w:pPr>
              <w:pStyle w:val="a3"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905</w:t>
            </w:r>
          </w:p>
        </w:tc>
      </w:tr>
    </w:tbl>
    <w:p w:rsidR="002E0C3E" w:rsidRDefault="002E0C3E" w:rsidP="00365751">
      <w:pPr>
        <w:pStyle w:val="a3"/>
        <w:spacing w:before="120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Какие ассоциации возникают у вас с этими числами? </w:t>
      </w:r>
      <w:r>
        <w:rPr>
          <w:i/>
          <w:color w:val="000000" w:themeColor="text1"/>
        </w:rPr>
        <w:t>(09.05.1945 или 9</w:t>
      </w:r>
      <w:r w:rsidR="00CA4A62">
        <w:rPr>
          <w:i/>
          <w:color w:val="000000" w:themeColor="text1"/>
          <w:lang w:val="be-BY"/>
        </w:rPr>
        <w:t> </w:t>
      </w:r>
      <w:r w:rsidR="00DC2AA2">
        <w:rPr>
          <w:i/>
          <w:color w:val="000000" w:themeColor="text1"/>
        </w:rPr>
        <w:t>мая 1945</w:t>
      </w:r>
      <w:r w:rsidR="00CA4A62">
        <w:rPr>
          <w:i/>
          <w:color w:val="000000" w:themeColor="text1"/>
          <w:lang w:val="be-BY"/>
        </w:rPr>
        <w:t> </w:t>
      </w:r>
      <w:r w:rsidR="00DC2AA2">
        <w:rPr>
          <w:i/>
          <w:color w:val="000000" w:themeColor="text1"/>
        </w:rPr>
        <w:t>года</w:t>
      </w:r>
      <w:r w:rsidR="00DC2AA2">
        <w:rPr>
          <w:i/>
          <w:color w:val="000000" w:themeColor="text1"/>
          <w:lang w:val="be-BY"/>
        </w:rPr>
        <w:t> </w:t>
      </w:r>
      <w:r w:rsidR="00697F5B">
        <w:rPr>
          <w:i/>
          <w:color w:val="000000" w:themeColor="text1"/>
        </w:rPr>
        <w:t>―</w:t>
      </w:r>
      <w:r>
        <w:rPr>
          <w:i/>
          <w:color w:val="000000" w:themeColor="text1"/>
        </w:rPr>
        <w:t xml:space="preserve"> День Победы советского народа над немецко-фашистскими захватчиками. В этом</w:t>
      </w:r>
      <w:r w:rsidR="00DC2AA2">
        <w:rPr>
          <w:i/>
          <w:color w:val="000000" w:themeColor="text1"/>
        </w:rPr>
        <w:t xml:space="preserve"> году отмечается юбилейная дата</w:t>
      </w:r>
      <w:r w:rsidR="00DC2AA2">
        <w:rPr>
          <w:i/>
          <w:color w:val="000000" w:themeColor="text1"/>
          <w:lang w:val="be-BY"/>
        </w:rPr>
        <w:t> </w:t>
      </w:r>
      <w:r w:rsidR="00697F5B">
        <w:rPr>
          <w:i/>
          <w:color w:val="000000" w:themeColor="text1"/>
        </w:rPr>
        <w:t>―</w:t>
      </w:r>
      <w:r>
        <w:rPr>
          <w:i/>
          <w:color w:val="000000" w:themeColor="text1"/>
        </w:rPr>
        <w:t xml:space="preserve"> 80 лет Великой Победы.) (Слайды 5, 6.)</w:t>
      </w:r>
      <w:r>
        <w:rPr>
          <w:color w:val="000000" w:themeColor="text1"/>
        </w:rPr>
        <w:t xml:space="preserve"> Фашисты оставили нашу землю в руинах. Трудолюбивый, выносливый белорусский народ смог справиться с трудностями и за эти мирные годы достиг значительных успехов.</w:t>
      </w:r>
    </w:p>
    <w:p w:rsidR="002E0C3E" w:rsidRDefault="002E0C3E" w:rsidP="00365751">
      <w:pPr>
        <w:pStyle w:val="2"/>
      </w:pPr>
      <w:r>
        <w:t>Устное решение задач на движение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К какому типу задач относятся модели?</w:t>
      </w:r>
      <w:r>
        <w:rPr>
          <w:i/>
          <w:color w:val="000000" w:themeColor="text1"/>
        </w:rPr>
        <w:t xml:space="preserve"> (Слайд 7.)</w:t>
      </w:r>
    </w:p>
    <w:p w:rsidR="00343126" w:rsidRDefault="00343126" w:rsidP="00343126">
      <w:pPr>
        <w:pStyle w:val="a3"/>
        <w:jc w:val="center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16"/>
          <w:szCs w:val="16"/>
          <w:lang w:val="en-US"/>
        </w:rPr>
        <w:drawing>
          <wp:inline distT="0" distB="0" distL="0" distR="0">
            <wp:extent cx="2760784" cy="1864195"/>
            <wp:effectExtent l="19050" t="19050" r="20955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34" cy="18851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C3E" w:rsidRDefault="002E0C3E" w:rsidP="00E60E7D">
      <w:pPr>
        <w:pStyle w:val="a3"/>
        <w:jc w:val="center"/>
        <w:rPr>
          <w:color w:val="000000" w:themeColor="text1"/>
          <w:sz w:val="16"/>
          <w:szCs w:val="16"/>
        </w:rPr>
      </w:pP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Карточки с названиями типов задач вывешиваются на доску по ходу ответов детей.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Сформулируем главные правила при решении задач на движение.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Чтобы найти расстояние…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Чтобы найти время…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Чтобы найти скорость…</w:t>
      </w:r>
    </w:p>
    <w:p w:rsidR="002E0C3E" w:rsidRDefault="002E0C3E" w:rsidP="00CA4A62">
      <w:pPr>
        <w:pStyle w:val="2"/>
        <w:keepNext/>
      </w:pPr>
      <w:bookmarkStart w:id="1" w:name="_Hlk195108850"/>
      <w:r>
        <w:lastRenderedPageBreak/>
        <w:t>Исторический календарь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В послевоенное время активно начали </w:t>
      </w:r>
      <w:r w:rsidR="003A21DA">
        <w:rPr>
          <w:color w:val="000000" w:themeColor="text1"/>
        </w:rPr>
        <w:t>восстанавливаться наши города и</w:t>
      </w:r>
      <w:r w:rsidR="003A21DA">
        <w:rPr>
          <w:color w:val="000000" w:themeColor="text1"/>
          <w:lang w:val="be-BY"/>
        </w:rPr>
        <w:t> </w:t>
      </w:r>
      <w:r>
        <w:rPr>
          <w:color w:val="000000" w:themeColor="text1"/>
        </w:rPr>
        <w:t>деревни. Уже в августе 1944 г. начинает свою работу Минский автомобильный завод.</w:t>
      </w:r>
      <w:r>
        <w:rPr>
          <w:i/>
          <w:color w:val="000000" w:themeColor="text1"/>
        </w:rPr>
        <w:t xml:space="preserve"> (Слайд 8.)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В 1947 г. выпускается первый автомобиль МАЗ-205, а современные </w:t>
      </w:r>
      <w:proofErr w:type="spellStart"/>
      <w:r>
        <w:rPr>
          <w:color w:val="000000" w:themeColor="text1"/>
        </w:rPr>
        <w:t>МАЗы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востребованны</w:t>
      </w:r>
      <w:proofErr w:type="spellEnd"/>
      <w:r>
        <w:rPr>
          <w:color w:val="000000" w:themeColor="text1"/>
        </w:rPr>
        <w:t xml:space="preserve"> во многих странах мира.</w:t>
      </w:r>
      <w:r>
        <w:rPr>
          <w:i/>
          <w:color w:val="000000" w:themeColor="text1"/>
        </w:rPr>
        <w:t xml:space="preserve"> (Слайды 9, 10.)</w:t>
      </w:r>
    </w:p>
    <w:p w:rsidR="002E0C3E" w:rsidRDefault="002E0C3E" w:rsidP="002E0C3E">
      <w:pPr>
        <w:pStyle w:val="a3"/>
        <w:rPr>
          <w:color w:val="000000" w:themeColor="text1"/>
          <w:sz w:val="16"/>
          <w:szCs w:val="16"/>
        </w:rPr>
      </w:pPr>
    </w:p>
    <w:p w:rsidR="002E0C3E" w:rsidRDefault="002E0C3E" w:rsidP="00365751">
      <w:pPr>
        <w:pStyle w:val="a3"/>
        <w:ind w:firstLine="1701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2305050" cy="1285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50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295525" cy="1276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</w:t>
      </w:r>
      <w:bookmarkStart w:id="2" w:name="_Hlk195107588"/>
      <w:r>
        <w:rPr>
          <w:color w:val="000000" w:themeColor="text1"/>
        </w:rPr>
        <w:t xml:space="preserve">Составляем и решаем задачи о </w:t>
      </w:r>
      <w:proofErr w:type="spellStart"/>
      <w:r>
        <w:rPr>
          <w:color w:val="000000" w:themeColor="text1"/>
        </w:rPr>
        <w:t>МАЗа</w:t>
      </w:r>
      <w:bookmarkEnd w:id="2"/>
      <w:r>
        <w:rPr>
          <w:color w:val="000000" w:themeColor="text1"/>
        </w:rPr>
        <w:t>х</w:t>
      </w:r>
      <w:proofErr w:type="spellEnd"/>
      <w:r>
        <w:rPr>
          <w:color w:val="000000" w:themeColor="text1"/>
        </w:rPr>
        <w:t xml:space="preserve">. </w:t>
      </w:r>
    </w:p>
    <w:p w:rsidR="002E0C3E" w:rsidRDefault="002E0C3E" w:rsidP="00365751">
      <w:pPr>
        <w:pStyle w:val="2"/>
      </w:pPr>
      <w:r>
        <w:t>Прием «Могу узнать. Хочу спросить» (слайд 11)</w:t>
      </w:r>
    </w:p>
    <w:p w:rsidR="00003ED5" w:rsidRPr="00365751" w:rsidRDefault="00003ED5" w:rsidP="00003ED5">
      <w:pPr>
        <w:pStyle w:val="2"/>
        <w:jc w:val="center"/>
      </w:pPr>
      <w:r>
        <w:rPr>
          <w:noProof/>
          <w:lang w:val="en-US"/>
        </w:rPr>
        <w:drawing>
          <wp:inline distT="0" distB="0" distL="0" distR="0">
            <wp:extent cx="2198077" cy="1876014"/>
            <wp:effectExtent l="19050" t="19050" r="12065" b="101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51" cy="1906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1"/>
    <w:p w:rsidR="002E0C3E" w:rsidRDefault="002E0C3E" w:rsidP="00003ED5">
      <w:pPr>
        <w:pStyle w:val="a3"/>
        <w:spacing w:after="120"/>
        <w:ind w:firstLine="3686"/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t>Схема «Встречное движение»</w:t>
      </w:r>
    </w:p>
    <w:p w:rsidR="002E0C3E" w:rsidRDefault="00DC2AA2" w:rsidP="003A21DA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Скорость одного </w:t>
      </w:r>
      <w:proofErr w:type="spellStart"/>
      <w:r>
        <w:rPr>
          <w:color w:val="000000" w:themeColor="text1"/>
        </w:rPr>
        <w:t>МАЗа</w:t>
      </w:r>
      <w:proofErr w:type="spellEnd"/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60 км/ч, а второго</w:t>
      </w:r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3A21DA">
        <w:rPr>
          <w:color w:val="000000" w:themeColor="text1"/>
        </w:rPr>
        <w:t xml:space="preserve"> 80</w:t>
      </w:r>
      <w:r w:rsidR="003A21DA">
        <w:rPr>
          <w:color w:val="000000" w:themeColor="text1"/>
          <w:lang w:val="be-BY"/>
        </w:rPr>
        <w:t> </w:t>
      </w:r>
      <w:r w:rsidR="002E0C3E">
        <w:rPr>
          <w:color w:val="000000" w:themeColor="text1"/>
        </w:rPr>
        <w:t xml:space="preserve">км/ч. </w:t>
      </w:r>
      <w:r w:rsidR="002E0C3E">
        <w:rPr>
          <w:i/>
          <w:color w:val="000000" w:themeColor="text1"/>
        </w:rPr>
        <w:t xml:space="preserve">(Могу узнать скорость сближения: </w:t>
      </w:r>
      <w:r w:rsidR="003A21DA">
        <w:rPr>
          <w:b/>
          <w:i/>
          <w:color w:val="000000" w:themeColor="text1"/>
        </w:rPr>
        <w:t>60</w:t>
      </w:r>
      <w:r w:rsidR="003A21DA">
        <w:rPr>
          <w:b/>
          <w:i/>
          <w:color w:val="000000" w:themeColor="text1"/>
          <w:lang w:val="be-BY"/>
        </w:rPr>
        <w:t> </w:t>
      </w:r>
      <w:r w:rsidR="003A21DA">
        <w:rPr>
          <w:b/>
          <w:i/>
          <w:color w:val="000000" w:themeColor="text1"/>
        </w:rPr>
        <w:t>+</w:t>
      </w:r>
      <w:r w:rsidR="003A21DA">
        <w:rPr>
          <w:b/>
          <w:i/>
          <w:color w:val="000000" w:themeColor="text1"/>
          <w:lang w:val="be-BY"/>
        </w:rPr>
        <w:t> </w:t>
      </w:r>
      <w:r w:rsidR="003A21DA">
        <w:rPr>
          <w:b/>
          <w:i/>
          <w:color w:val="000000" w:themeColor="text1"/>
        </w:rPr>
        <w:t>80 =</w:t>
      </w:r>
      <w:r w:rsidR="003A21DA">
        <w:rPr>
          <w:b/>
          <w:i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140</w:t>
      </w:r>
      <w:r w:rsidR="003A21DA">
        <w:rPr>
          <w:b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км/ч</w:t>
      </w:r>
      <w:r w:rsidR="002E0C3E">
        <w:rPr>
          <w:i/>
          <w:color w:val="000000" w:themeColor="text1"/>
        </w:rPr>
        <w:t>.)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Первоначально</w:t>
      </w:r>
      <w:r w:rsidR="00DC2AA2">
        <w:rPr>
          <w:color w:val="000000" w:themeColor="text1"/>
        </w:rPr>
        <w:t>е расстояние между автомобилями</w:t>
      </w:r>
      <w:r w:rsidR="00DC2AA2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3A21DA">
        <w:rPr>
          <w:color w:val="000000" w:themeColor="text1"/>
        </w:rPr>
        <w:t xml:space="preserve"> 560</w:t>
      </w:r>
      <w:r w:rsidR="003A21DA">
        <w:rPr>
          <w:color w:val="000000" w:themeColor="text1"/>
          <w:lang w:val="be-BY"/>
        </w:rPr>
        <w:t> </w:t>
      </w:r>
      <w:r>
        <w:rPr>
          <w:color w:val="000000" w:themeColor="text1"/>
        </w:rPr>
        <w:t xml:space="preserve">км. </w:t>
      </w:r>
      <w:r>
        <w:rPr>
          <w:i/>
          <w:color w:val="000000" w:themeColor="text1"/>
        </w:rPr>
        <w:t xml:space="preserve">(Хочу спросить, какое время движения до встречи: </w:t>
      </w:r>
      <w:proofErr w:type="gramStart"/>
      <w:r>
        <w:rPr>
          <w:b/>
          <w:i/>
          <w:color w:val="000000" w:themeColor="text1"/>
        </w:rPr>
        <w:t>560</w:t>
      </w:r>
      <w:r w:rsidR="003A21DA">
        <w:rPr>
          <w:b/>
          <w:i/>
          <w:color w:val="000000" w:themeColor="text1"/>
          <w:lang w:val="be-BY"/>
        </w:rPr>
        <w:t> </w:t>
      </w:r>
      <w:r w:rsidR="003A21DA">
        <w:rPr>
          <w:b/>
          <w:i/>
          <w:color w:val="000000" w:themeColor="text1"/>
        </w:rPr>
        <w:t>:</w:t>
      </w:r>
      <w:proofErr w:type="gramEnd"/>
      <w:r w:rsidR="003A21DA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140</w:t>
      </w:r>
      <w:r w:rsidR="003A21DA">
        <w:rPr>
          <w:b/>
          <w:i/>
          <w:color w:val="000000" w:themeColor="text1"/>
          <w:lang w:val="be-BY"/>
        </w:rPr>
        <w:t> </w:t>
      </w:r>
      <w:r w:rsidR="003A21DA">
        <w:rPr>
          <w:b/>
          <w:i/>
          <w:color w:val="000000" w:themeColor="text1"/>
        </w:rPr>
        <w:t>=</w:t>
      </w:r>
      <w:r w:rsidR="003A21DA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4</w:t>
      </w:r>
      <w:r w:rsidR="003A21DA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ч</w:t>
      </w:r>
      <w:r>
        <w:rPr>
          <w:i/>
          <w:color w:val="000000" w:themeColor="text1"/>
        </w:rPr>
        <w:t>.)</w:t>
      </w:r>
    </w:p>
    <w:p w:rsidR="002E0C3E" w:rsidRDefault="002E0C3E" w:rsidP="00365751">
      <w:pPr>
        <w:pStyle w:val="2"/>
      </w:pPr>
      <w:r>
        <w:t>Историческая страница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В 1948 г. в г. Жодино основан Белорусский автомобильный завод. Гордостью нашей страны являются мощные </w:t>
      </w:r>
      <w:proofErr w:type="spellStart"/>
      <w:r>
        <w:rPr>
          <w:color w:val="000000" w:themeColor="text1"/>
        </w:rPr>
        <w:t>БелАЗы</w:t>
      </w:r>
      <w:proofErr w:type="spellEnd"/>
      <w:r>
        <w:rPr>
          <w:color w:val="000000" w:themeColor="text1"/>
        </w:rPr>
        <w:t xml:space="preserve">. </w:t>
      </w:r>
      <w:r>
        <w:rPr>
          <w:i/>
          <w:color w:val="000000" w:themeColor="text1"/>
        </w:rPr>
        <w:t>(Слайды 12, 13.)</w:t>
      </w:r>
    </w:p>
    <w:p w:rsidR="002E0C3E" w:rsidRDefault="002E0C3E" w:rsidP="00003ED5">
      <w:pPr>
        <w:pStyle w:val="a3"/>
        <w:spacing w:after="120"/>
        <w:rPr>
          <w:i/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Составим и решим задачи о </w:t>
      </w:r>
      <w:proofErr w:type="spellStart"/>
      <w:r>
        <w:rPr>
          <w:color w:val="000000" w:themeColor="text1"/>
        </w:rPr>
        <w:t>БелАЗах</w:t>
      </w:r>
      <w:proofErr w:type="spellEnd"/>
      <w:r>
        <w:rPr>
          <w:color w:val="000000" w:themeColor="text1"/>
        </w:rPr>
        <w:t xml:space="preserve">. </w:t>
      </w:r>
      <w:r>
        <w:rPr>
          <w:i/>
          <w:color w:val="000000" w:themeColor="text1"/>
        </w:rPr>
        <w:t>(Слайд 14.)</w:t>
      </w:r>
    </w:p>
    <w:p w:rsidR="00003ED5" w:rsidRPr="00365751" w:rsidRDefault="00003ED5" w:rsidP="00003ED5">
      <w:pPr>
        <w:pStyle w:val="a3"/>
        <w:jc w:val="center"/>
        <w:rPr>
          <w:b/>
          <w:i/>
          <w:color w:val="000000" w:themeColor="text1"/>
          <w:sz w:val="16"/>
          <w:szCs w:val="16"/>
        </w:rPr>
      </w:pPr>
      <w:r>
        <w:rPr>
          <w:b/>
          <w:i/>
          <w:noProof/>
          <w:color w:val="000000" w:themeColor="text1"/>
          <w:sz w:val="16"/>
          <w:szCs w:val="16"/>
          <w:lang w:val="en-US"/>
        </w:rPr>
        <w:drawing>
          <wp:inline distT="0" distB="0" distL="0" distR="0">
            <wp:extent cx="2455985" cy="1834409"/>
            <wp:effectExtent l="19050" t="19050" r="2095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00" cy="1859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C3E" w:rsidRDefault="002E0C3E" w:rsidP="00003ED5">
      <w:pPr>
        <w:pStyle w:val="a3"/>
        <w:spacing w:after="120"/>
        <w:ind w:firstLine="2552"/>
        <w:rPr>
          <w:i/>
          <w:color w:val="000000" w:themeColor="text1"/>
          <w:sz w:val="24"/>
        </w:rPr>
      </w:pPr>
      <w:r>
        <w:rPr>
          <w:i/>
          <w:color w:val="000000" w:themeColor="text1"/>
          <w:sz w:val="24"/>
        </w:rPr>
        <w:t>Схема «Движение в противоположных направлениях»</w:t>
      </w:r>
    </w:p>
    <w:p w:rsidR="002E0C3E" w:rsidRDefault="00DC2AA2" w:rsidP="002E0C3E">
      <w:pPr>
        <w:pStyle w:val="a3"/>
        <w:rPr>
          <w:i/>
          <w:color w:val="000000" w:themeColor="text1"/>
        </w:rPr>
      </w:pPr>
      <w:r>
        <w:rPr>
          <w:color w:val="000000" w:themeColor="text1"/>
        </w:rPr>
        <w:lastRenderedPageBreak/>
        <w:t xml:space="preserve">Скорость первого </w:t>
      </w:r>
      <w:proofErr w:type="spellStart"/>
      <w:r>
        <w:rPr>
          <w:color w:val="000000" w:themeColor="text1"/>
        </w:rPr>
        <w:t>БеЛАЗа</w:t>
      </w:r>
      <w:proofErr w:type="spellEnd"/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60 км/ч, а второго</w:t>
      </w:r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50 км/ч. </w:t>
      </w:r>
      <w:r w:rsidR="002E0C3E">
        <w:rPr>
          <w:i/>
          <w:color w:val="000000" w:themeColor="text1"/>
        </w:rPr>
        <w:t xml:space="preserve">(Могу узнать скорость удаления: </w:t>
      </w:r>
      <w:r w:rsidR="00EF4DF5">
        <w:rPr>
          <w:b/>
          <w:i/>
          <w:color w:val="000000" w:themeColor="text1"/>
        </w:rPr>
        <w:t>60</w:t>
      </w:r>
      <w:r w:rsidR="00EF4DF5">
        <w:rPr>
          <w:b/>
          <w:i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+ 50 = 110 км/ч</w:t>
      </w:r>
      <w:r w:rsidR="002E0C3E">
        <w:rPr>
          <w:i/>
          <w:color w:val="000000" w:themeColor="text1"/>
        </w:rPr>
        <w:t>.)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Время движения автомобилей составляет 5 ч. </w:t>
      </w:r>
      <w:r>
        <w:rPr>
          <w:i/>
          <w:color w:val="000000" w:themeColor="text1"/>
        </w:rPr>
        <w:t xml:space="preserve">(Хочу спросить, какое расстояние будет между ними за это время: </w:t>
      </w:r>
      <w:r>
        <w:rPr>
          <w:b/>
          <w:i/>
          <w:color w:val="000000" w:themeColor="text1"/>
        </w:rPr>
        <w:t>110 × 5 =550 км</w:t>
      </w:r>
      <w:r>
        <w:rPr>
          <w:i/>
          <w:color w:val="000000" w:themeColor="text1"/>
        </w:rPr>
        <w:t>.)</w:t>
      </w:r>
    </w:p>
    <w:p w:rsidR="002E0C3E" w:rsidRDefault="002E0C3E" w:rsidP="00365751">
      <w:pPr>
        <w:pStyle w:val="2"/>
      </w:pPr>
      <w:r>
        <w:t>Исторический календарь</w:t>
      </w:r>
    </w:p>
    <w:p w:rsidR="002E0C3E" w:rsidRDefault="00810DD4" w:rsidP="002E0C3E">
      <w:pPr>
        <w:pStyle w:val="a3"/>
        <w:rPr>
          <w:color w:val="000000" w:themeColor="text1"/>
          <w:sz w:val="16"/>
          <w:szCs w:val="16"/>
        </w:rPr>
      </w:pPr>
      <w:r>
        <w:rPr>
          <w:color w:val="000000" w:themeColor="text1"/>
        </w:rPr>
        <w:t>В период с</w:t>
      </w:r>
      <w:r>
        <w:rPr>
          <w:color w:val="000000" w:themeColor="text1"/>
          <w:lang w:val="be-BY"/>
        </w:rPr>
        <w:t> </w:t>
      </w:r>
      <w:r>
        <w:rPr>
          <w:color w:val="000000" w:themeColor="text1"/>
        </w:rPr>
        <w:t>1960 по 1970</w:t>
      </w:r>
      <w:r>
        <w:rPr>
          <w:color w:val="000000" w:themeColor="text1"/>
          <w:lang w:val="be-BY"/>
        </w:rPr>
        <w:t> </w:t>
      </w:r>
      <w:r w:rsidR="002E0C3E">
        <w:rPr>
          <w:color w:val="000000" w:themeColor="text1"/>
        </w:rPr>
        <w:t xml:space="preserve">г. наши </w:t>
      </w:r>
      <w:proofErr w:type="spellStart"/>
      <w:r w:rsidR="002E0C3E">
        <w:rPr>
          <w:color w:val="000000" w:themeColor="text1"/>
        </w:rPr>
        <w:t>МАЗы</w:t>
      </w:r>
      <w:proofErr w:type="spellEnd"/>
      <w:r w:rsidR="002E0C3E">
        <w:rPr>
          <w:color w:val="000000" w:themeColor="text1"/>
        </w:rPr>
        <w:t xml:space="preserve"> и </w:t>
      </w:r>
      <w:proofErr w:type="spellStart"/>
      <w:r w:rsidR="002E0C3E">
        <w:rPr>
          <w:color w:val="000000" w:themeColor="text1"/>
        </w:rPr>
        <w:t>БелАЗы</w:t>
      </w:r>
      <w:proofErr w:type="spellEnd"/>
      <w:r w:rsidR="002E0C3E">
        <w:rPr>
          <w:color w:val="000000" w:themeColor="text1"/>
        </w:rPr>
        <w:t xml:space="preserve"> р</w:t>
      </w:r>
      <w:r w:rsidR="00DC2AA2">
        <w:rPr>
          <w:color w:val="000000" w:themeColor="text1"/>
        </w:rPr>
        <w:t>аботали в 25</w:t>
      </w:r>
      <w:r w:rsidR="00DC2AA2">
        <w:rPr>
          <w:color w:val="000000" w:themeColor="text1"/>
          <w:lang w:val="be-BY"/>
        </w:rPr>
        <w:t> </w:t>
      </w:r>
      <w:r w:rsidR="00DC2AA2">
        <w:rPr>
          <w:color w:val="000000" w:themeColor="text1"/>
        </w:rPr>
        <w:t>странах, в</w:t>
      </w:r>
      <w:r w:rsidR="00DC2AA2">
        <w:rPr>
          <w:color w:val="000000" w:themeColor="text1"/>
          <w:lang w:val="be-BY"/>
        </w:rPr>
        <w:t> </w:t>
      </w:r>
      <w:r w:rsidR="00DC2AA2">
        <w:rPr>
          <w:color w:val="000000" w:themeColor="text1"/>
        </w:rPr>
        <w:t>1990</w:t>
      </w:r>
      <w:r w:rsidR="00DC2AA2">
        <w:rPr>
          <w:color w:val="000000" w:themeColor="text1"/>
          <w:lang w:val="be-BY"/>
        </w:rPr>
        <w:t> </w:t>
      </w:r>
      <w:r w:rsidR="00DC2AA2">
        <w:rPr>
          <w:color w:val="000000" w:themeColor="text1"/>
        </w:rPr>
        <w:t>г.</w:t>
      </w:r>
      <w:r w:rsidR="00DC2AA2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в 50 странах.</w:t>
      </w:r>
      <w:r w:rsidR="002E0C3E">
        <w:rPr>
          <w:i/>
          <w:color w:val="000000" w:themeColor="text1"/>
        </w:rPr>
        <w:t xml:space="preserve"> (Слайд 15.)</w:t>
      </w:r>
    </w:p>
    <w:p w:rsidR="002E0C3E" w:rsidRDefault="00003ED5" w:rsidP="00003ED5">
      <w:pPr>
        <w:pStyle w:val="a3"/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  <w:lang w:val="en-US"/>
        </w:rPr>
        <w:drawing>
          <wp:inline distT="0" distB="0" distL="0" distR="0">
            <wp:extent cx="3182815" cy="2486894"/>
            <wp:effectExtent l="19050" t="19050" r="1778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041" cy="24987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C3E" w:rsidRDefault="00810DD4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Скорость </w:t>
      </w:r>
      <w:proofErr w:type="spellStart"/>
      <w:r>
        <w:rPr>
          <w:color w:val="000000" w:themeColor="text1"/>
        </w:rPr>
        <w:t>БелАЗа</w:t>
      </w:r>
      <w:proofErr w:type="spellEnd"/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60 км/ч. Время движения</w:t>
      </w:r>
      <w:r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5 ч. </w:t>
      </w:r>
      <w:r w:rsidR="002E0C3E">
        <w:rPr>
          <w:i/>
          <w:color w:val="000000" w:themeColor="text1"/>
        </w:rPr>
        <w:t xml:space="preserve">(Могу узнать расстояние: </w:t>
      </w:r>
      <w:r w:rsidR="00EF4DF5">
        <w:rPr>
          <w:b/>
          <w:i/>
          <w:color w:val="000000" w:themeColor="text1"/>
        </w:rPr>
        <w:t>60</w:t>
      </w:r>
      <w:r w:rsidR="00EF4DF5">
        <w:rPr>
          <w:b/>
          <w:i/>
          <w:color w:val="000000" w:themeColor="text1"/>
          <w:lang w:val="be-BY"/>
        </w:rPr>
        <w:t> </w:t>
      </w:r>
      <w:r w:rsidR="00EF4DF5">
        <w:rPr>
          <w:b/>
          <w:i/>
          <w:color w:val="000000" w:themeColor="text1"/>
        </w:rPr>
        <w:t>×</w:t>
      </w:r>
      <w:r w:rsidR="00EF4DF5">
        <w:rPr>
          <w:b/>
          <w:i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50</w:t>
      </w:r>
      <w:r w:rsidR="00EF4DF5">
        <w:rPr>
          <w:b/>
          <w:i/>
          <w:color w:val="000000" w:themeColor="text1"/>
          <w:lang w:val="be-BY"/>
        </w:rPr>
        <w:t> </w:t>
      </w:r>
      <w:r w:rsidR="00EF4DF5">
        <w:rPr>
          <w:b/>
          <w:i/>
          <w:color w:val="000000" w:themeColor="text1"/>
        </w:rPr>
        <w:t>=</w:t>
      </w:r>
      <w:r w:rsidR="00EF4DF5">
        <w:rPr>
          <w:b/>
          <w:i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300</w:t>
      </w:r>
      <w:r w:rsidR="00EF4DF5">
        <w:rPr>
          <w:b/>
          <w:i/>
          <w:color w:val="000000" w:themeColor="text1"/>
          <w:lang w:val="be-BY"/>
        </w:rPr>
        <w:t> </w:t>
      </w:r>
      <w:r w:rsidR="002E0C3E">
        <w:rPr>
          <w:b/>
          <w:i/>
          <w:color w:val="000000" w:themeColor="text1"/>
        </w:rPr>
        <w:t>км</w:t>
      </w:r>
      <w:r w:rsidR="002E0C3E">
        <w:rPr>
          <w:i/>
          <w:color w:val="000000" w:themeColor="text1"/>
        </w:rPr>
        <w:t>.)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Скорость </w:t>
      </w:r>
      <w:proofErr w:type="spellStart"/>
      <w:r>
        <w:rPr>
          <w:color w:val="000000" w:themeColor="text1"/>
        </w:rPr>
        <w:t>МАЗа</w:t>
      </w:r>
      <w:proofErr w:type="spellEnd"/>
      <w:r w:rsidR="00810DD4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810DD4">
        <w:rPr>
          <w:color w:val="000000" w:themeColor="text1"/>
        </w:rPr>
        <w:t xml:space="preserve"> 70 км/ч. Время движения</w:t>
      </w:r>
      <w:r w:rsidR="00810DD4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5 ч. </w:t>
      </w:r>
      <w:r>
        <w:rPr>
          <w:i/>
          <w:color w:val="000000" w:themeColor="text1"/>
        </w:rPr>
        <w:t xml:space="preserve">(Могу узнать расстояние: </w:t>
      </w:r>
      <w:r>
        <w:rPr>
          <w:b/>
          <w:i/>
          <w:color w:val="000000" w:themeColor="text1"/>
        </w:rPr>
        <w:t>70</w:t>
      </w:r>
      <w:r w:rsidR="00EF4DF5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×</w:t>
      </w:r>
      <w:r w:rsidR="00EF4DF5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5</w:t>
      </w:r>
      <w:r w:rsidR="00EF4DF5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=</w:t>
      </w:r>
      <w:r w:rsidR="00EF4DF5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350</w:t>
      </w:r>
      <w:r w:rsidR="00EF4DF5">
        <w:rPr>
          <w:b/>
          <w:i/>
          <w:color w:val="000000" w:themeColor="text1"/>
          <w:lang w:val="be-BY"/>
        </w:rPr>
        <w:t> </w:t>
      </w:r>
      <w:r>
        <w:rPr>
          <w:b/>
          <w:i/>
          <w:color w:val="000000" w:themeColor="text1"/>
        </w:rPr>
        <w:t>км</w:t>
      </w:r>
      <w:r>
        <w:rPr>
          <w:i/>
          <w:color w:val="000000" w:themeColor="text1"/>
        </w:rPr>
        <w:t>.)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b/>
          <w:color w:val="000000" w:themeColor="text1"/>
        </w:rPr>
        <w:t xml:space="preserve">Учитель. </w:t>
      </w:r>
      <w:r>
        <w:rPr>
          <w:color w:val="000000" w:themeColor="text1"/>
        </w:rPr>
        <w:t xml:space="preserve">Н сколько километров МАЗ проехал больше? </w:t>
      </w:r>
      <w:r>
        <w:rPr>
          <w:i/>
          <w:color w:val="000000" w:themeColor="text1"/>
        </w:rPr>
        <w:t xml:space="preserve">(На 50 км.) </w:t>
      </w:r>
      <w:r>
        <w:rPr>
          <w:color w:val="000000" w:themeColor="text1"/>
        </w:rPr>
        <w:t xml:space="preserve">А если бы они ехали по одной дороге, что еще обозначало бы 50 км? </w:t>
      </w:r>
      <w:r>
        <w:rPr>
          <w:i/>
          <w:color w:val="000000" w:themeColor="text1"/>
        </w:rPr>
        <w:t>(Расстояние между грузовыми автомобилями.)</w:t>
      </w:r>
    </w:p>
    <w:p w:rsidR="002E0C3E" w:rsidRDefault="002E0C3E" w:rsidP="00B622E8">
      <w:pPr>
        <w:pStyle w:val="12"/>
      </w:pPr>
      <w:r>
        <w:rPr>
          <w:lang w:val="en-US"/>
        </w:rPr>
        <w:t>IV</w:t>
      </w:r>
      <w:r>
        <w:t>. ЭТАП УСВОЕНИЯ НОВЫХ ЗНАНИЙ И СПОСОБОВ ДЕЙСТВИЙ.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Мы с вами вспомнили два вида задач: на встречное движение и на движение в противоположных направлениях. Как бы вы назвали вид движения, указанный в последних схемах? </w:t>
      </w:r>
      <w:r>
        <w:rPr>
          <w:i/>
          <w:color w:val="000000" w:themeColor="text1"/>
        </w:rPr>
        <w:t>(Движение в одном направлении.) (Слайды 16</w:t>
      </w:r>
      <w:r>
        <w:rPr>
          <w:rFonts w:ascii="Times New Roman CYR" w:hAnsi="Times New Roman CYR" w:cs="Times New Roman CYR"/>
          <w:i/>
        </w:rPr>
        <w:t>–</w:t>
      </w:r>
      <w:r>
        <w:rPr>
          <w:i/>
          <w:color w:val="000000" w:themeColor="text1"/>
        </w:rPr>
        <w:t>25.)</w:t>
      </w:r>
    </w:p>
    <w:p w:rsidR="002E0C3E" w:rsidRDefault="002E0C3E" w:rsidP="002E0C3E">
      <w:pPr>
        <w:pStyle w:val="a3"/>
        <w:rPr>
          <w:b/>
          <w:i/>
        </w:rPr>
      </w:pPr>
      <w:r>
        <w:t>Известный английский драматург Бернард Шоу</w:t>
      </w:r>
      <w:r>
        <w:rPr>
          <w:b/>
          <w:i/>
        </w:rPr>
        <w:t xml:space="preserve"> </w:t>
      </w:r>
      <w:r>
        <w:t>отметил:</w:t>
      </w:r>
    </w:p>
    <w:p w:rsidR="002E0C3E" w:rsidRDefault="002E0C3E" w:rsidP="00EF4DF5">
      <w:pPr>
        <w:pStyle w:val="a3"/>
        <w:spacing w:before="40" w:after="120"/>
        <w:rPr>
          <w:b/>
          <w:i/>
          <w:color w:val="C00000"/>
        </w:rPr>
      </w:pPr>
      <w:r>
        <w:rPr>
          <w:b/>
          <w:i/>
          <w:color w:val="C00000"/>
        </w:rPr>
        <w:t xml:space="preserve">«Единственный путь, ведущий к знанию, </w:t>
      </w:r>
      <w:r w:rsidR="00697F5B">
        <w:rPr>
          <w:b/>
          <w:i/>
          <w:color w:val="C00000"/>
        </w:rPr>
        <w:t>―</w:t>
      </w:r>
      <w:r>
        <w:rPr>
          <w:b/>
          <w:i/>
          <w:color w:val="C00000"/>
        </w:rPr>
        <w:t xml:space="preserve"> это деятельность» [3].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Приглашаю вас к совместной деятельности по овладению способами решения данного вида задач.</w:t>
      </w:r>
    </w:p>
    <w:p w:rsidR="002E0C3E" w:rsidRDefault="002E0C3E" w:rsidP="00B622E8">
      <w:pPr>
        <w:pStyle w:val="2"/>
      </w:pPr>
      <w:r>
        <w:t>Исторический календарь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После освобождения Беларуси от немецко-фашистских захватчиков начала оживать и спортивная жизнь нашей страны. Уже в феврале 1945 г. в поселке</w:t>
      </w:r>
      <w:r>
        <w:rPr>
          <w:color w:val="000000" w:themeColor="text1"/>
          <w:sz w:val="30"/>
          <w:szCs w:val="30"/>
        </w:rPr>
        <w:t xml:space="preserve"> </w:t>
      </w:r>
      <w:r>
        <w:rPr>
          <w:color w:val="000000" w:themeColor="text1"/>
        </w:rPr>
        <w:t>Уручье возле Минска состоялось Первенство Республики по лыжному спорту, в котором приняли участие 120 человек из 10 городов.</w:t>
      </w:r>
      <w:r>
        <w:rPr>
          <w:i/>
          <w:color w:val="000000" w:themeColor="text1"/>
        </w:rPr>
        <w:t xml:space="preserve"> (Слайд 26.)</w:t>
      </w:r>
    </w:p>
    <w:p w:rsidR="002E0C3E" w:rsidRDefault="002E0C3E" w:rsidP="00B622E8">
      <w:pPr>
        <w:pStyle w:val="2"/>
      </w:pPr>
      <w:r>
        <w:t>Работа по учебному пособию (с. 104, задача в рамке)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Коллективно проводится первичный анализ задачи (слайд 27).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Два лыжника одновременно вышли в одном</w:t>
      </w:r>
      <w:r>
        <w:rPr>
          <w:i/>
          <w:color w:val="000000" w:themeColor="text1"/>
        </w:rPr>
        <w:t xml:space="preserve"> </w:t>
      </w:r>
      <w:r>
        <w:rPr>
          <w:color w:val="000000" w:themeColor="text1"/>
        </w:rPr>
        <w:t>направлении из одного поселка. Скорости их были 14 км/ч и 12 км/ч. Какое расстояние будет между ними через 2</w:t>
      </w:r>
      <w:r w:rsidR="00EF4DF5">
        <w:rPr>
          <w:color w:val="000000" w:themeColor="text1"/>
          <w:lang w:val="be-BY"/>
        </w:rPr>
        <w:t> </w:t>
      </w:r>
      <w:r>
        <w:rPr>
          <w:color w:val="000000" w:themeColor="text1"/>
        </w:rPr>
        <w:t>ч?</w:t>
      </w:r>
    </w:p>
    <w:p w:rsidR="002E0C3E" w:rsidRDefault="004D3DB9" w:rsidP="004D3DB9">
      <w:pPr>
        <w:pStyle w:val="a3"/>
        <w:spacing w:after="120"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val="en-US"/>
        </w:rPr>
        <w:lastRenderedPageBreak/>
        <w:drawing>
          <wp:inline distT="0" distB="0" distL="0" distR="0">
            <wp:extent cx="3487615" cy="1685680"/>
            <wp:effectExtent l="19050" t="19050" r="17780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59" cy="1696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Какой это вид задачи? </w:t>
      </w:r>
      <w:r>
        <w:rPr>
          <w:i/>
          <w:color w:val="000000" w:themeColor="text1"/>
        </w:rPr>
        <w:t>(На движение в одном направлении.)</w:t>
      </w:r>
    </w:p>
    <w:p w:rsidR="002E0C3E" w:rsidRDefault="002E0C3E" w:rsidP="00B622E8">
      <w:pPr>
        <w:pStyle w:val="2"/>
      </w:pPr>
      <w:r>
        <w:t xml:space="preserve">Прием «Мой вопрос» 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Вопросы по условию задачи задают учащиеся: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Какая скорость первого лыжника?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Какая скорость второго лыжника?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Какое время движения?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Что спрашивается в задаче?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Какой из лыжников успеет за два часа пройти большее расстояние? Почему?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Что обозначают числа 12, 14? Почему на схеме две части? Что обозначает эта часть? </w:t>
      </w:r>
      <w:r>
        <w:rPr>
          <w:i/>
          <w:color w:val="000000" w:themeColor="text1"/>
        </w:rPr>
        <w:t>(Расстояние между лыжниками.)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Поиск решения. Планирование решения задачи согласно граф-схеме</w:t>
      </w:r>
      <w:r w:rsidR="00EF4DF5">
        <w:rPr>
          <w:i/>
          <w:color w:val="000000" w:themeColor="text1"/>
          <w:lang w:val="be-BY"/>
        </w:rPr>
        <w:t> </w:t>
      </w:r>
      <w:r>
        <w:rPr>
          <w:i/>
          <w:color w:val="000000" w:themeColor="text1"/>
        </w:rPr>
        <w:t>1 учебного пособия.</w:t>
      </w:r>
    </w:p>
    <w:p w:rsidR="002E0C3E" w:rsidRDefault="002E0C3E" w:rsidP="00B622E8">
      <w:pPr>
        <w:pStyle w:val="2"/>
      </w:pPr>
      <w:r>
        <w:t>Прием «Цепочка рассуждений»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1) Узнаем, какое расстояние прошел первый лыжник за 2 ч:</w:t>
      </w:r>
    </w:p>
    <w:p w:rsidR="002E0C3E" w:rsidRDefault="002E0C3E" w:rsidP="002E0C3E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 xml:space="preserve">14 </w:t>
      </w:r>
      <w:r>
        <w:rPr>
          <w:b/>
          <w:bCs/>
          <w:iCs/>
          <w:color w:val="000000"/>
        </w:rPr>
        <w:t>×</w:t>
      </w:r>
      <w:r>
        <w:rPr>
          <w:b/>
          <w:color w:val="000000" w:themeColor="text1"/>
        </w:rPr>
        <w:t xml:space="preserve"> 2 = 28 (км).</w:t>
      </w:r>
    </w:p>
    <w:p w:rsidR="002E0C3E" w:rsidRDefault="002E0C3E" w:rsidP="004D3DB9">
      <w:pPr>
        <w:pStyle w:val="a3"/>
        <w:spacing w:before="60"/>
        <w:rPr>
          <w:color w:val="000000" w:themeColor="text1"/>
        </w:rPr>
      </w:pPr>
      <w:r>
        <w:rPr>
          <w:color w:val="000000" w:themeColor="text1"/>
        </w:rPr>
        <w:t>2) Узнаем, какое расстояние прошел второй лыжник за 2 ч: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b/>
          <w:color w:val="000000" w:themeColor="text1"/>
        </w:rPr>
        <w:t xml:space="preserve">12 </w:t>
      </w:r>
      <w:r>
        <w:rPr>
          <w:b/>
          <w:bCs/>
          <w:iCs/>
          <w:color w:val="000000"/>
        </w:rPr>
        <w:t>×</w:t>
      </w:r>
      <w:r>
        <w:rPr>
          <w:b/>
          <w:color w:val="000000" w:themeColor="text1"/>
        </w:rPr>
        <w:t xml:space="preserve"> 2 = 24 (км).</w:t>
      </w:r>
    </w:p>
    <w:p w:rsidR="002E0C3E" w:rsidRDefault="002E0C3E" w:rsidP="004D3DB9">
      <w:pPr>
        <w:pStyle w:val="a3"/>
        <w:spacing w:before="60"/>
        <w:rPr>
          <w:color w:val="000000" w:themeColor="text1"/>
        </w:rPr>
      </w:pPr>
      <w:r>
        <w:rPr>
          <w:color w:val="000000" w:themeColor="text1"/>
        </w:rPr>
        <w:t>3) Узнаем, какое расстояние между лыжниками:</w:t>
      </w:r>
    </w:p>
    <w:p w:rsidR="002E0C3E" w:rsidRDefault="002E0C3E" w:rsidP="002E0C3E">
      <w:pPr>
        <w:pStyle w:val="a3"/>
        <w:rPr>
          <w:b/>
          <w:color w:val="000000" w:themeColor="text1"/>
        </w:rPr>
      </w:pPr>
      <w:r>
        <w:rPr>
          <w:b/>
          <w:color w:val="000000" w:themeColor="text1"/>
        </w:rPr>
        <w:t>28 – 24 = 4 (км).</w:t>
      </w:r>
    </w:p>
    <w:p w:rsidR="002E0C3E" w:rsidRDefault="002E0C3E" w:rsidP="004D3DB9">
      <w:pPr>
        <w:pStyle w:val="a3"/>
        <w:spacing w:before="60"/>
        <w:rPr>
          <w:i/>
          <w:color w:val="000000" w:themeColor="text1"/>
        </w:rPr>
      </w:pPr>
      <w:r>
        <w:rPr>
          <w:i/>
          <w:color w:val="000000" w:themeColor="text1"/>
        </w:rPr>
        <w:t>Проводится физкультминутка (слайд 28).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 xml:space="preserve">Учитель. </w:t>
      </w:r>
      <w:r>
        <w:rPr>
          <w:color w:val="000000" w:themeColor="text1"/>
        </w:rPr>
        <w:t>Решите задачу друг</w:t>
      </w:r>
      <w:r w:rsidR="00EF4DF5">
        <w:rPr>
          <w:color w:val="000000" w:themeColor="text1"/>
        </w:rPr>
        <w:t>им способом согласно граф-схеме</w:t>
      </w:r>
      <w:r w:rsidR="00EF4DF5">
        <w:rPr>
          <w:color w:val="000000" w:themeColor="text1"/>
          <w:lang w:val="be-BY"/>
        </w:rPr>
        <w:t> </w:t>
      </w:r>
      <w:r>
        <w:rPr>
          <w:color w:val="000000" w:themeColor="text1"/>
        </w:rPr>
        <w:t>2 учебного пособия.</w:t>
      </w:r>
      <w:r>
        <w:rPr>
          <w:b/>
          <w:i/>
          <w:color w:val="000000" w:themeColor="text1"/>
        </w:rPr>
        <w:t xml:space="preserve"> </w:t>
      </w:r>
      <w:r>
        <w:rPr>
          <w:i/>
          <w:color w:val="000000" w:themeColor="text1"/>
        </w:rPr>
        <w:t xml:space="preserve">(У первого лыжника скорость на 2 км/ч больше. Значит, за каждый час он удаляется на 2 км, а 2 км/ч </w:t>
      </w:r>
      <w:r w:rsidR="00697F5B">
        <w:rPr>
          <w:i/>
          <w:color w:val="000000" w:themeColor="text1"/>
        </w:rPr>
        <w:t>―</w:t>
      </w:r>
      <w:r>
        <w:rPr>
          <w:i/>
          <w:color w:val="000000" w:themeColor="text1"/>
        </w:rPr>
        <w:t xml:space="preserve"> скорость удаления</w:t>
      </w:r>
      <w:r>
        <w:rPr>
          <w:color w:val="000000" w:themeColor="text1"/>
        </w:rPr>
        <w:t>.)</w:t>
      </w:r>
    </w:p>
    <w:p w:rsidR="002E0C3E" w:rsidRDefault="002E0C3E" w:rsidP="004D3DB9">
      <w:pPr>
        <w:pStyle w:val="a3"/>
        <w:spacing w:before="60"/>
        <w:rPr>
          <w:b/>
          <w:color w:val="000000" w:themeColor="text1"/>
        </w:rPr>
      </w:pPr>
      <w:r>
        <w:rPr>
          <w:b/>
          <w:color w:val="000000" w:themeColor="text1"/>
        </w:rPr>
        <w:t>План решения: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1. Скорость удаления.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2. Расстояние между лыжниками через 2 ч.</w:t>
      </w:r>
    </w:p>
    <w:p w:rsidR="002E0C3E" w:rsidRDefault="002E0C3E" w:rsidP="002E0C3E">
      <w:pPr>
        <w:pStyle w:val="a3"/>
        <w:rPr>
          <w:i/>
          <w:color w:val="000000" w:themeColor="text1"/>
        </w:rPr>
      </w:pPr>
      <w:r>
        <w:rPr>
          <w:i/>
          <w:color w:val="000000" w:themeColor="text1"/>
        </w:rPr>
        <w:t>Коллективная запись второго способа решения (можно выражением).</w:t>
      </w:r>
    </w:p>
    <w:p w:rsidR="002E0C3E" w:rsidRDefault="002E0C3E" w:rsidP="002E0C3E">
      <w:pPr>
        <w:pStyle w:val="a3"/>
        <w:rPr>
          <w:b/>
          <w:color w:val="000000" w:themeColor="text1"/>
          <w:sz w:val="30"/>
          <w:szCs w:val="30"/>
        </w:rPr>
      </w:pPr>
      <w:r>
        <w:rPr>
          <w:b/>
          <w:color w:val="000000" w:themeColor="text1"/>
          <w:sz w:val="30"/>
          <w:szCs w:val="30"/>
        </w:rPr>
        <w:t xml:space="preserve">(14 – 12) </w:t>
      </w:r>
      <w:r>
        <w:rPr>
          <w:b/>
          <w:bCs/>
          <w:iCs/>
          <w:color w:val="000000"/>
        </w:rPr>
        <w:t>×</w:t>
      </w:r>
      <w:r>
        <w:rPr>
          <w:b/>
          <w:color w:val="000000" w:themeColor="text1"/>
        </w:rPr>
        <w:t xml:space="preserve"> 2 = 4 (км) </w:t>
      </w:r>
      <w:r w:rsidR="00697F5B">
        <w:rPr>
          <w:b/>
          <w:color w:val="000000" w:themeColor="text1"/>
        </w:rPr>
        <w:t>―</w:t>
      </w:r>
      <w:r>
        <w:rPr>
          <w:b/>
          <w:color w:val="000000" w:themeColor="text1"/>
        </w:rPr>
        <w:t xml:space="preserve"> расстояние</w:t>
      </w:r>
    </w:p>
    <w:p w:rsidR="002E0C3E" w:rsidRDefault="002E0C3E" w:rsidP="00B622E8">
      <w:pPr>
        <w:pStyle w:val="12"/>
      </w:pPr>
      <w:r>
        <w:rPr>
          <w:lang w:val="en-US"/>
        </w:rPr>
        <w:t>VI</w:t>
      </w:r>
      <w:r>
        <w:t>. ЭТАП ЗАКРЕПЛЕНИЯ НОВЫХ ЗНАНИЙ И СПОСОБОВ ДЕЙСТВИЙ.</w:t>
      </w:r>
    </w:p>
    <w:p w:rsidR="002E0C3E" w:rsidRDefault="002E0C3E" w:rsidP="00B622E8">
      <w:pPr>
        <w:pStyle w:val="2"/>
      </w:pPr>
      <w:r>
        <w:t>Исторический календарь</w:t>
      </w:r>
    </w:p>
    <w:p w:rsidR="002E0C3E" w:rsidRDefault="002E0C3E" w:rsidP="002E0C3E">
      <w:pPr>
        <w:pStyle w:val="a3"/>
        <w:rPr>
          <w:i/>
        </w:rPr>
      </w:pPr>
      <w:r>
        <w:t>Сразу же после войны стали восстанавл</w:t>
      </w:r>
      <w:r w:rsidR="00EF4DF5">
        <w:t>иваться школы, в первую очередь</w:t>
      </w:r>
      <w:r w:rsidR="00EF4DF5">
        <w:rPr>
          <w:lang w:val="be-BY"/>
        </w:rPr>
        <w:t> </w:t>
      </w:r>
      <w:r w:rsidR="00697F5B">
        <w:t>―</w:t>
      </w:r>
      <w:r>
        <w:t xml:space="preserve"> начальные. Была введена единая форма для учеников. Основными учебными предметами были математика, письмо, чтение, природоведение. </w:t>
      </w:r>
      <w:r>
        <w:rPr>
          <w:i/>
        </w:rPr>
        <w:t>(Слайд 29.)</w:t>
      </w:r>
    </w:p>
    <w:p w:rsidR="002E0C3E" w:rsidRDefault="002E0C3E" w:rsidP="002E0C3E">
      <w:pPr>
        <w:pStyle w:val="a3"/>
        <w:rPr>
          <w:b/>
        </w:rPr>
      </w:pPr>
      <w:r>
        <w:rPr>
          <w:b/>
        </w:rPr>
        <w:t>Учитель.</w:t>
      </w:r>
      <w:r>
        <w:t xml:space="preserve"> Предлагаю решить задачи, связанные с этими предметами.</w:t>
      </w:r>
    </w:p>
    <w:p w:rsidR="002E0C3E" w:rsidRDefault="002E0C3E" w:rsidP="00B622E8">
      <w:pPr>
        <w:pStyle w:val="2"/>
      </w:pPr>
      <w:r>
        <w:lastRenderedPageBreak/>
        <w:t>Работа в группах</w:t>
      </w:r>
    </w:p>
    <w:p w:rsidR="002E0C3E" w:rsidRDefault="002E0C3E" w:rsidP="002E0C3E">
      <w:pPr>
        <w:pStyle w:val="a3"/>
      </w:pPr>
      <w:r>
        <w:rPr>
          <w:b/>
          <w:i/>
        </w:rPr>
        <w:t>1-я группа</w:t>
      </w:r>
      <w:r>
        <w:rPr>
          <w:i/>
        </w:rPr>
        <w:t xml:space="preserve"> </w:t>
      </w:r>
      <w:r w:rsidR="00697F5B">
        <w:rPr>
          <w:i/>
        </w:rPr>
        <w:t>―</w:t>
      </w:r>
      <w:r>
        <w:rPr>
          <w:i/>
        </w:rPr>
        <w:t xml:space="preserve"> предмет «Математика»</w:t>
      </w:r>
      <w:r>
        <w:t>.</w:t>
      </w:r>
    </w:p>
    <w:p w:rsidR="002E0C3E" w:rsidRDefault="002E0C3E" w:rsidP="002E0C3E">
      <w:pPr>
        <w:pStyle w:val="a3"/>
      </w:pPr>
      <w:r>
        <w:t>Решите задачу № 1 на с. 104 учебного пособия.</w:t>
      </w:r>
    </w:p>
    <w:p w:rsidR="002E0C3E" w:rsidRDefault="002E0C3E" w:rsidP="00CA6584">
      <w:pPr>
        <w:pStyle w:val="a3"/>
        <w:spacing w:before="60"/>
        <w:rPr>
          <w:i/>
        </w:rPr>
      </w:pPr>
      <w:r>
        <w:rPr>
          <w:b/>
          <w:i/>
        </w:rPr>
        <w:t>2-я группа</w:t>
      </w:r>
      <w:r>
        <w:rPr>
          <w:i/>
        </w:rPr>
        <w:t xml:space="preserve"> </w:t>
      </w:r>
      <w:r w:rsidR="00697F5B">
        <w:rPr>
          <w:i/>
        </w:rPr>
        <w:t>―</w:t>
      </w:r>
      <w:r>
        <w:rPr>
          <w:i/>
        </w:rPr>
        <w:t xml:space="preserve"> предмет «Чтение».</w:t>
      </w:r>
    </w:p>
    <w:p w:rsidR="002E0C3E" w:rsidRDefault="002E0C3E" w:rsidP="002E0C3E">
      <w:pPr>
        <w:pStyle w:val="a3"/>
        <w:rPr>
          <w:i/>
        </w:rPr>
      </w:pPr>
      <w:r>
        <w:t>Назовите произведение и его автора.</w:t>
      </w:r>
      <w:r>
        <w:rPr>
          <w:i/>
        </w:rPr>
        <w:t xml:space="preserve"> (Сельма Лагерлеф «Чудесное путешествие Нильса с дикими гусями».)</w:t>
      </w:r>
    </w:p>
    <w:p w:rsidR="002E0C3E" w:rsidRDefault="002E0C3E" w:rsidP="002E0C3E">
      <w:pPr>
        <w:pStyle w:val="a3"/>
      </w:pPr>
      <w:r>
        <w:t>Используя схему, решите задачу.</w:t>
      </w:r>
    </w:p>
    <w:p w:rsidR="002E0C3E" w:rsidRDefault="002E0C3E" w:rsidP="002E0C3E">
      <w:pPr>
        <w:pStyle w:val="a3"/>
      </w:pPr>
      <w:r>
        <w:t>Нильс и крысы одновременно отошли от замка в одном направлении. Нильс, играя на волшебной дудочке, шел со скоростью 15 м</w:t>
      </w:r>
      <w:r w:rsidR="00EF4DF5">
        <w:t>/мин. Крысы двигались за ним со</w:t>
      </w:r>
      <w:r w:rsidR="00EF4DF5">
        <w:rPr>
          <w:lang w:val="be-BY"/>
        </w:rPr>
        <w:t> </w:t>
      </w:r>
      <w:r>
        <w:t>скоростью 10 м/мин. Какое расстояние было между ними через 4 мин?</w:t>
      </w:r>
    </w:p>
    <w:p w:rsidR="002E0C3E" w:rsidRDefault="00B91FFA" w:rsidP="00E60E7D">
      <w:pPr>
        <w:pStyle w:val="a3"/>
        <w:ind w:firstLine="0"/>
        <w:jc w:val="center"/>
        <w:rPr>
          <w:sz w:val="30"/>
          <w:szCs w:val="30"/>
        </w:rPr>
      </w:pPr>
      <w:r>
        <w:rPr>
          <w:b/>
          <w:noProof/>
          <w:lang w:val="en-US"/>
        </w:rPr>
        <w:drawing>
          <wp:inline distT="0" distB="0" distL="0" distR="0">
            <wp:extent cx="4695825" cy="1647825"/>
            <wp:effectExtent l="19050" t="19050" r="2857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0C3E" w:rsidRDefault="002E0C3E" w:rsidP="002E0C3E">
      <w:pPr>
        <w:pStyle w:val="a3"/>
      </w:pPr>
      <w:r>
        <w:t>1) ____     ____ = _____</w:t>
      </w:r>
      <w:proofErr w:type="gramStart"/>
      <w:r>
        <w:t>_  (</w:t>
      </w:r>
      <w:proofErr w:type="gramEnd"/>
      <w:r>
        <w:t xml:space="preserve">м) </w:t>
      </w:r>
      <w:r w:rsidR="00697F5B">
        <w:t>―</w:t>
      </w:r>
      <w:r>
        <w:t xml:space="preserve"> расстояние, которое прошел Нильс</w:t>
      </w:r>
    </w:p>
    <w:p w:rsidR="002E0C3E" w:rsidRDefault="002E0C3E" w:rsidP="002E0C3E">
      <w:pPr>
        <w:pStyle w:val="a3"/>
      </w:pPr>
      <w:r>
        <w:t>2) ____     ____ = _____</w:t>
      </w:r>
      <w:proofErr w:type="gramStart"/>
      <w:r>
        <w:t>_  (</w:t>
      </w:r>
      <w:proofErr w:type="gramEnd"/>
      <w:r>
        <w:t xml:space="preserve">м) </w:t>
      </w:r>
      <w:r w:rsidR="00697F5B">
        <w:t>―</w:t>
      </w:r>
      <w:r>
        <w:t xml:space="preserve"> расстояние, которое прошли крысы</w:t>
      </w:r>
    </w:p>
    <w:p w:rsidR="002E0C3E" w:rsidRDefault="002E0C3E" w:rsidP="002E0C3E">
      <w:pPr>
        <w:pStyle w:val="a3"/>
      </w:pPr>
      <w:r>
        <w:t>3) ____     ____ = ______</w:t>
      </w:r>
      <w:proofErr w:type="gramStart"/>
      <w:r>
        <w:t xml:space="preserve">   (</w:t>
      </w:r>
      <w:proofErr w:type="gramEnd"/>
      <w:r>
        <w:t xml:space="preserve">м) </w:t>
      </w:r>
      <w:r w:rsidR="00697F5B">
        <w:t>―</w:t>
      </w:r>
      <w:r>
        <w:t xml:space="preserve"> расстояние между Нильсом и крысами</w:t>
      </w:r>
    </w:p>
    <w:p w:rsidR="002E0C3E" w:rsidRDefault="002E0C3E" w:rsidP="002E0C3E">
      <w:pPr>
        <w:pStyle w:val="a3"/>
      </w:pPr>
      <w:r>
        <w:rPr>
          <w:i/>
        </w:rPr>
        <w:t>Ответ:</w:t>
      </w:r>
      <w:r>
        <w:t xml:space="preserve"> ___ метров.</w:t>
      </w:r>
    </w:p>
    <w:p w:rsidR="002E0C3E" w:rsidRDefault="002E0C3E" w:rsidP="002E0C3E">
      <w:pPr>
        <w:pStyle w:val="a3"/>
      </w:pPr>
      <w:r>
        <w:t>Решите задачу вторым способом.</w:t>
      </w:r>
    </w:p>
    <w:p w:rsidR="002E0C3E" w:rsidRDefault="002E0C3E" w:rsidP="002E0C3E">
      <w:pPr>
        <w:pStyle w:val="a3"/>
      </w:pPr>
      <w:r>
        <w:t>** Какое число можно изменить в условии задачи,</w:t>
      </w:r>
      <w:r w:rsidR="00B71E32">
        <w:t xml:space="preserve"> чтобы результат увеличился в</w:t>
      </w:r>
      <w:r w:rsidR="00B71E32">
        <w:rPr>
          <w:lang w:val="be-BY"/>
        </w:rPr>
        <w:t> </w:t>
      </w:r>
      <w:r w:rsidR="00B71E32">
        <w:t>2</w:t>
      </w:r>
      <w:r w:rsidR="00B71E32">
        <w:rPr>
          <w:lang w:val="be-BY"/>
        </w:rPr>
        <w:t> </w:t>
      </w:r>
      <w:r>
        <w:t xml:space="preserve">раза? </w:t>
      </w:r>
      <w:r>
        <w:rPr>
          <w:i/>
        </w:rPr>
        <w:t>(Слайд 30.)</w:t>
      </w:r>
    </w:p>
    <w:p w:rsidR="002E0C3E" w:rsidRDefault="002E0C3E" w:rsidP="00B71E32">
      <w:pPr>
        <w:pStyle w:val="a3"/>
        <w:spacing w:before="60"/>
        <w:rPr>
          <w:i/>
        </w:rPr>
      </w:pPr>
      <w:r>
        <w:rPr>
          <w:b/>
          <w:i/>
        </w:rPr>
        <w:t>3-я группа</w:t>
      </w:r>
      <w:r>
        <w:rPr>
          <w:i/>
        </w:rPr>
        <w:t xml:space="preserve"> </w:t>
      </w:r>
      <w:r w:rsidR="00697F5B">
        <w:rPr>
          <w:i/>
        </w:rPr>
        <w:t>―</w:t>
      </w:r>
      <w:r>
        <w:rPr>
          <w:i/>
        </w:rPr>
        <w:t xml:space="preserve"> предмет «Природоведение».</w:t>
      </w:r>
    </w:p>
    <w:p w:rsidR="002E0C3E" w:rsidRDefault="002E0C3E" w:rsidP="002E0C3E">
      <w:pPr>
        <w:pStyle w:val="a3"/>
      </w:pPr>
      <w:r>
        <w:t>Решите задачу и запишите ее решение выражением.</w:t>
      </w:r>
    </w:p>
    <w:p w:rsidR="002E0C3E" w:rsidRDefault="00810DD4" w:rsidP="002E0C3E">
      <w:pPr>
        <w:pStyle w:val="a3"/>
      </w:pPr>
      <w:r>
        <w:t>Стриж</w:t>
      </w:r>
      <w:r>
        <w:rPr>
          <w:lang w:val="be-BY"/>
        </w:rPr>
        <w:t> </w:t>
      </w:r>
      <w:r w:rsidR="00697F5B">
        <w:t>―</w:t>
      </w:r>
      <w:r w:rsidR="002E0C3E">
        <w:t xml:space="preserve"> самая быстрая птица. По внешнему вид</w:t>
      </w:r>
      <w:r w:rsidR="00B71E32">
        <w:t>у он похож на ласточку. Стриж и</w:t>
      </w:r>
      <w:r w:rsidR="00B71E32">
        <w:rPr>
          <w:lang w:val="be-BY"/>
        </w:rPr>
        <w:t> </w:t>
      </w:r>
      <w:r w:rsidR="002E0C3E">
        <w:t>ласточка вылетели одновременно с крыши дома в одном направлении. Скорость стрижа</w:t>
      </w:r>
      <w:r>
        <w:rPr>
          <w:lang w:val="be-BY"/>
        </w:rPr>
        <w:t> </w:t>
      </w:r>
      <w:r w:rsidR="00697F5B">
        <w:t>―</w:t>
      </w:r>
      <w:r>
        <w:t xml:space="preserve"> 50 м/с. Скорость ласточки</w:t>
      </w:r>
      <w:r>
        <w:rPr>
          <w:lang w:val="be-BY"/>
        </w:rPr>
        <w:t> </w:t>
      </w:r>
      <w:r w:rsidR="00697F5B">
        <w:t>―</w:t>
      </w:r>
      <w:r w:rsidR="002E0C3E">
        <w:t xml:space="preserve"> 40 м/с. Какое расстояние будет между ними через 6 секунд?</w:t>
      </w:r>
    </w:p>
    <w:p w:rsidR="002E0C3E" w:rsidRDefault="002E0C3E" w:rsidP="002E0C3E">
      <w:pPr>
        <w:pStyle w:val="a3"/>
        <w:rPr>
          <w:i/>
        </w:rPr>
      </w:pPr>
      <w:r>
        <w:rPr>
          <w:i/>
        </w:rPr>
        <w:t>Проводится коллективная проверка (слайды 31</w:t>
      </w:r>
      <w:r>
        <w:rPr>
          <w:rFonts w:ascii="Times New Roman CYR" w:hAnsi="Times New Roman CYR" w:cs="Times New Roman CYR"/>
          <w:i/>
        </w:rPr>
        <w:t>–</w:t>
      </w:r>
      <w:r>
        <w:rPr>
          <w:i/>
        </w:rPr>
        <w:t>35).</w:t>
      </w:r>
    </w:p>
    <w:p w:rsidR="002E0C3E" w:rsidRDefault="002E0C3E" w:rsidP="00B622E8">
      <w:pPr>
        <w:pStyle w:val="12"/>
      </w:pPr>
      <w:r>
        <w:rPr>
          <w:lang w:val="en-US"/>
        </w:rPr>
        <w:t>VII</w:t>
      </w:r>
      <w:r>
        <w:t>. ЭТАП ПОДВЕДЕНИЯ ИТОГОВ УРОКА.</w:t>
      </w:r>
    </w:p>
    <w:p w:rsidR="002E0C3E" w:rsidRDefault="002E0C3E" w:rsidP="00B622E8">
      <w:pPr>
        <w:pStyle w:val="2"/>
      </w:pPr>
      <w:r>
        <w:t>Исторический календарь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Благодаря труду белорусов наша страна после войны достигла б</w:t>
      </w:r>
      <w:r w:rsidR="00B71E32">
        <w:rPr>
          <w:color w:val="000000" w:themeColor="text1"/>
        </w:rPr>
        <w:t>ольших успехов в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>своем развитии. Совсем недавно, с 2020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 xml:space="preserve">г., на Минском автомобильном заводе началось производство электробусов. </w:t>
      </w:r>
      <w:r>
        <w:rPr>
          <w:i/>
        </w:rPr>
        <w:t>(Слайды 36</w:t>
      </w:r>
      <w:r>
        <w:rPr>
          <w:rFonts w:ascii="Times New Roman CYR" w:hAnsi="Times New Roman CYR" w:cs="Times New Roman CYR"/>
          <w:i/>
        </w:rPr>
        <w:t>–</w:t>
      </w:r>
      <w:r>
        <w:rPr>
          <w:i/>
        </w:rPr>
        <w:t>38.)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b/>
          <w:color w:val="000000" w:themeColor="text1"/>
        </w:rPr>
        <w:t>Учитель.</w:t>
      </w:r>
      <w:r>
        <w:rPr>
          <w:color w:val="000000" w:themeColor="text1"/>
        </w:rPr>
        <w:t xml:space="preserve"> Решите задачи об электробусах.</w:t>
      </w:r>
    </w:p>
    <w:p w:rsidR="002E0C3E" w:rsidRDefault="002E0C3E" w:rsidP="00810DD4">
      <w:pPr>
        <w:pStyle w:val="a3"/>
        <w:rPr>
          <w:color w:val="000000" w:themeColor="text1"/>
        </w:rPr>
      </w:pPr>
      <w:r>
        <w:rPr>
          <w:color w:val="000000" w:themeColor="text1"/>
        </w:rPr>
        <w:t>Одновременно с вокзала в одном направлении выехали дв</w:t>
      </w:r>
      <w:r w:rsidR="00810DD4">
        <w:rPr>
          <w:color w:val="000000" w:themeColor="text1"/>
        </w:rPr>
        <w:t>а электробуса. Скорость первого</w:t>
      </w:r>
      <w:r w:rsidR="00810DD4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 w:rsidR="00810DD4">
        <w:rPr>
          <w:color w:val="000000" w:themeColor="text1"/>
        </w:rPr>
        <w:t xml:space="preserve"> 70 км/ч, второго</w:t>
      </w:r>
      <w:r w:rsidR="00810DD4">
        <w:rPr>
          <w:color w:val="000000" w:themeColor="text1"/>
          <w:lang w:val="be-BY"/>
        </w:rPr>
        <w:t> 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80 км/ч. Какое расс</w:t>
      </w:r>
      <w:r w:rsidR="00B71E32">
        <w:rPr>
          <w:color w:val="000000" w:themeColor="text1"/>
        </w:rPr>
        <w:t>тояние будет между ними через 4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>ч?</w:t>
      </w:r>
    </w:p>
    <w:p w:rsidR="002E0C3E" w:rsidRDefault="002E0C3E" w:rsidP="002E0C3E">
      <w:pPr>
        <w:pStyle w:val="a3"/>
      </w:pPr>
      <w:r>
        <w:rPr>
          <w:color w:val="000000" w:themeColor="text1"/>
        </w:rPr>
        <w:t>Найдите правильные решения и запишите буквы с вариантами ответов в тетради.</w:t>
      </w:r>
    </w:p>
    <w:p w:rsidR="002E0C3E" w:rsidRDefault="002E0C3E" w:rsidP="00B71E32">
      <w:pPr>
        <w:pStyle w:val="a3"/>
        <w:keepNext/>
        <w:rPr>
          <w:color w:val="000000" w:themeColor="text1"/>
        </w:rPr>
      </w:pPr>
      <w:r>
        <w:rPr>
          <w:b/>
          <w:color w:val="000000" w:themeColor="text1"/>
        </w:rPr>
        <w:lastRenderedPageBreak/>
        <w:t>А.</w:t>
      </w:r>
      <w:r w:rsidR="00E60E7D">
        <w:rPr>
          <w:color w:val="000000" w:themeColor="text1"/>
        </w:rPr>
        <w:tab/>
      </w:r>
      <w:r>
        <w:rPr>
          <w:color w:val="000000" w:themeColor="text1"/>
        </w:rPr>
        <w:t xml:space="preserve">1) 80 – 70 = 10 (км/ч) 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скорость удаления</w:t>
      </w:r>
    </w:p>
    <w:p w:rsidR="002E0C3E" w:rsidRDefault="00E60E7D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ab/>
      </w:r>
      <w:r w:rsidR="002E0C3E">
        <w:rPr>
          <w:color w:val="000000" w:themeColor="text1"/>
        </w:rPr>
        <w:t xml:space="preserve">2) 10 </w:t>
      </w:r>
      <w:r w:rsidR="002E0C3E">
        <w:rPr>
          <w:bCs/>
          <w:iCs/>
          <w:color w:val="000000"/>
        </w:rPr>
        <w:t>×</w:t>
      </w:r>
      <w:r w:rsidR="002E0C3E">
        <w:rPr>
          <w:color w:val="000000" w:themeColor="text1"/>
        </w:rPr>
        <w:t xml:space="preserve"> 4 = 40 (км) 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расстояние между электробусами через 4 ч</w:t>
      </w:r>
    </w:p>
    <w:p w:rsidR="002E0C3E" w:rsidRDefault="002E0C3E" w:rsidP="00E60E7D">
      <w:pPr>
        <w:pStyle w:val="a3"/>
        <w:spacing w:before="120"/>
        <w:rPr>
          <w:color w:val="000000" w:themeColor="text1"/>
        </w:rPr>
      </w:pPr>
      <w:r>
        <w:rPr>
          <w:b/>
          <w:color w:val="000000" w:themeColor="text1"/>
        </w:rPr>
        <w:t>Б.</w:t>
      </w:r>
      <w:r w:rsidR="00E60E7D">
        <w:rPr>
          <w:b/>
          <w:color w:val="000000" w:themeColor="text1"/>
        </w:rPr>
        <w:tab/>
      </w:r>
      <w:r>
        <w:rPr>
          <w:color w:val="000000" w:themeColor="text1"/>
        </w:rPr>
        <w:t xml:space="preserve">1) 80 + 70 = 150 (км/ч) 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скорость удаления</w:t>
      </w:r>
    </w:p>
    <w:p w:rsidR="002E0C3E" w:rsidRDefault="00E60E7D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ab/>
      </w:r>
      <w:r w:rsidR="002E0C3E">
        <w:rPr>
          <w:color w:val="000000" w:themeColor="text1"/>
        </w:rPr>
        <w:t xml:space="preserve">2) 150 </w:t>
      </w:r>
      <w:r w:rsidR="002E0C3E">
        <w:rPr>
          <w:bCs/>
          <w:iCs/>
          <w:color w:val="000000"/>
        </w:rPr>
        <w:t>×</w:t>
      </w:r>
      <w:r w:rsidR="002E0C3E">
        <w:rPr>
          <w:color w:val="000000" w:themeColor="text1"/>
        </w:rPr>
        <w:t xml:space="preserve"> 4 = 600 (км) 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расстояние между электробусами через 4 ч</w:t>
      </w:r>
    </w:p>
    <w:p w:rsidR="002E0C3E" w:rsidRDefault="002E0C3E" w:rsidP="00E60E7D">
      <w:pPr>
        <w:pStyle w:val="a3"/>
        <w:spacing w:before="120"/>
        <w:rPr>
          <w:color w:val="000000" w:themeColor="text1"/>
        </w:rPr>
      </w:pPr>
      <w:r>
        <w:rPr>
          <w:b/>
          <w:color w:val="000000" w:themeColor="text1"/>
        </w:rPr>
        <w:t>В.</w:t>
      </w:r>
      <w:r w:rsidR="00E60E7D">
        <w:rPr>
          <w:color w:val="000000" w:themeColor="text1"/>
        </w:rPr>
        <w:tab/>
      </w:r>
      <w:r>
        <w:rPr>
          <w:color w:val="000000" w:themeColor="text1"/>
        </w:rPr>
        <w:t xml:space="preserve">1) 80 </w:t>
      </w:r>
      <w:r>
        <w:rPr>
          <w:bCs/>
          <w:iCs/>
          <w:color w:val="000000"/>
        </w:rPr>
        <w:t>×</w:t>
      </w:r>
      <w:r>
        <w:rPr>
          <w:color w:val="000000" w:themeColor="text1"/>
        </w:rPr>
        <w:t xml:space="preserve"> 4 = 320 (км) </w:t>
      </w:r>
      <w:r w:rsidR="00697F5B">
        <w:rPr>
          <w:color w:val="000000" w:themeColor="text1"/>
        </w:rPr>
        <w:t>―</w:t>
      </w:r>
      <w:r>
        <w:rPr>
          <w:color w:val="000000" w:themeColor="text1"/>
        </w:rPr>
        <w:t xml:space="preserve"> путь первого электробуса</w:t>
      </w:r>
    </w:p>
    <w:p w:rsidR="002E0C3E" w:rsidRDefault="00E60E7D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ab/>
      </w:r>
      <w:r w:rsidR="002E0C3E">
        <w:rPr>
          <w:color w:val="000000" w:themeColor="text1"/>
        </w:rPr>
        <w:t xml:space="preserve">2) 70 </w:t>
      </w:r>
      <w:r w:rsidR="002E0C3E">
        <w:rPr>
          <w:bCs/>
          <w:iCs/>
          <w:color w:val="000000"/>
        </w:rPr>
        <w:t>×</w:t>
      </w:r>
      <w:r w:rsidR="002E0C3E">
        <w:rPr>
          <w:color w:val="000000" w:themeColor="text1"/>
        </w:rPr>
        <w:t xml:space="preserve"> 4 = 280 (км) 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путь второго электробуса</w:t>
      </w:r>
    </w:p>
    <w:p w:rsidR="002E0C3E" w:rsidRDefault="00E60E7D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ab/>
      </w:r>
      <w:r w:rsidR="002E0C3E">
        <w:rPr>
          <w:color w:val="000000" w:themeColor="text1"/>
        </w:rPr>
        <w:t xml:space="preserve">3) 320 – 280 = 40 (км) </w:t>
      </w:r>
      <w:r w:rsidR="00697F5B">
        <w:rPr>
          <w:color w:val="000000" w:themeColor="text1"/>
        </w:rPr>
        <w:t>―</w:t>
      </w:r>
      <w:r w:rsidR="002E0C3E">
        <w:rPr>
          <w:color w:val="000000" w:themeColor="text1"/>
        </w:rPr>
        <w:t xml:space="preserve"> расстояние между электробусами через 4 ч</w:t>
      </w:r>
    </w:p>
    <w:p w:rsidR="002E0C3E" w:rsidRDefault="002E0C3E" w:rsidP="00B622E8">
      <w:pPr>
        <w:pStyle w:val="12"/>
      </w:pPr>
      <w:r>
        <w:rPr>
          <w:lang w:val="en-US"/>
        </w:rPr>
        <w:t>VIII</w:t>
      </w:r>
      <w:r>
        <w:t>. ЭТАП РЕФЛЕКСИИ.</w:t>
      </w:r>
    </w:p>
    <w:p w:rsidR="00B622E8" w:rsidRDefault="00B622E8" w:rsidP="00B622E8">
      <w:pPr>
        <w:pStyle w:val="a3"/>
        <w:rPr>
          <w:color w:val="000000" w:themeColor="text1"/>
        </w:rPr>
      </w:pPr>
      <w:r>
        <w:rPr>
          <w:b/>
          <w:noProof/>
          <w:color w:val="000000" w:themeColor="text1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518160</wp:posOffset>
                </wp:positionV>
                <wp:extent cx="4419600" cy="1581150"/>
                <wp:effectExtent l="0" t="0" r="0" b="0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9600" cy="1581150"/>
                          <a:chOff x="0" y="0"/>
                          <a:chExt cx="4419600" cy="158115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19050"/>
                            <a:ext cx="22383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B0AC09E" id="Группа 10" o:spid="_x0000_s1026" style="position:absolute;margin-left:0;margin-top:40.8pt;width:348pt;height:124.5pt;z-index:251663360;mso-position-horizontal:center;mso-position-horizontal-relative:margin" coordsize="44196,15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width:20847;height:15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">
                  <v:imagedata r:id="rId17" o:title=""/>
                </v:shape>
                <v:shape id="Рисунок 1" o:spid="_x0000_s1028" type="#_x0000_t75" style="position:absolute;left:21812;top:190;width:22384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">
                  <v:imagedata r:id="rId18" o:title=""/>
                </v:shape>
                <w10:wrap type="topAndBottom" anchorx="margin"/>
              </v:group>
            </w:pict>
          </mc:Fallback>
        </mc:AlternateContent>
      </w:r>
      <w:r w:rsidR="002E0C3E">
        <w:rPr>
          <w:b/>
          <w:color w:val="000000" w:themeColor="text1"/>
        </w:rPr>
        <w:t>Учитель.</w:t>
      </w:r>
      <w:r w:rsidR="002E0C3E">
        <w:rPr>
          <w:color w:val="000000" w:themeColor="text1"/>
        </w:rPr>
        <w:t xml:space="preserve"> Сегодня на уроке мы провели небольшой экскурс в историю. Предлагаю сравнить изображения послевоенного и современного Минска.</w:t>
      </w:r>
      <w:r w:rsidR="002E0C3E">
        <w:rPr>
          <w:i/>
        </w:rPr>
        <w:t xml:space="preserve"> (Слайд 39.)</w:t>
      </w:r>
      <w:r>
        <w:rPr>
          <w:color w:val="000000" w:themeColor="text1"/>
        </w:rPr>
        <w:t xml:space="preserve"> </w:t>
      </w:r>
    </w:p>
    <w:p w:rsidR="002E0C3E" w:rsidRPr="00B622E8" w:rsidRDefault="002E0C3E" w:rsidP="00B622E8">
      <w:pPr>
        <w:pStyle w:val="a3"/>
        <w:rPr>
          <w:color w:val="000000" w:themeColor="text1"/>
        </w:rPr>
      </w:pPr>
      <w:r>
        <w:rPr>
          <w:color w:val="000000" w:themeColor="text1"/>
        </w:rPr>
        <w:t xml:space="preserve">Какой вывод вы сделали для себя, исходя из полученной информации на исторических страницах урока? </w:t>
      </w:r>
      <w:r>
        <w:rPr>
          <w:i/>
          <w:color w:val="000000" w:themeColor="text1"/>
        </w:rPr>
        <w:t>(Благодаря трудолю</w:t>
      </w:r>
      <w:r w:rsidR="00B71E32">
        <w:rPr>
          <w:i/>
          <w:color w:val="000000" w:themeColor="text1"/>
        </w:rPr>
        <w:t>бию, выносливости, стремлению к</w:t>
      </w:r>
      <w:r w:rsidR="00B71E32">
        <w:rPr>
          <w:i/>
          <w:color w:val="000000" w:themeColor="text1"/>
          <w:lang w:val="be-BY"/>
        </w:rPr>
        <w:t> </w:t>
      </w:r>
      <w:r>
        <w:rPr>
          <w:i/>
          <w:color w:val="000000" w:themeColor="text1"/>
        </w:rPr>
        <w:t>развитию наш народ поднял страну из руин и сделал ее процветающей. Нельзя допустить войны. Мы должны сохранить мир!)</w:t>
      </w:r>
    </w:p>
    <w:p w:rsidR="002E0C3E" w:rsidRDefault="002E0C3E" w:rsidP="00B622E8">
      <w:pPr>
        <w:pStyle w:val="12"/>
      </w:pPr>
      <w:r>
        <w:rPr>
          <w:lang w:val="en-US"/>
        </w:rPr>
        <w:t>IX</w:t>
      </w:r>
      <w:r>
        <w:t>. ЭТАП ИНФОРМИРОВАНИЯ О ДОМАШНЕМ ЗАДАНИИ.</w:t>
      </w:r>
    </w:p>
    <w:p w:rsidR="002E0C3E" w:rsidRDefault="002E0C3E" w:rsidP="002E0C3E">
      <w:pPr>
        <w:pStyle w:val="a3"/>
        <w:rPr>
          <w:color w:val="000000" w:themeColor="text1"/>
        </w:rPr>
      </w:pPr>
      <w:r>
        <w:rPr>
          <w:color w:val="000000" w:themeColor="text1"/>
        </w:rPr>
        <w:t>Учитель обращает внимание на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задачу</w:t>
      </w:r>
      <w:r>
        <w:rPr>
          <w:b/>
          <w:color w:val="000000" w:themeColor="text1"/>
        </w:rPr>
        <w:t xml:space="preserve"> </w:t>
      </w:r>
      <w:r w:rsidR="00B71E32">
        <w:rPr>
          <w:color w:val="000000" w:themeColor="text1"/>
        </w:rPr>
        <w:t>№</w:t>
      </w:r>
      <w:r w:rsidR="00B71E32">
        <w:rPr>
          <w:color w:val="000000" w:themeColor="text1"/>
          <w:lang w:val="be-BY"/>
        </w:rPr>
        <w:t> </w:t>
      </w:r>
      <w:r w:rsidR="00B71E32">
        <w:rPr>
          <w:color w:val="000000" w:themeColor="text1"/>
        </w:rPr>
        <w:t>2 на с.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>1</w:t>
      </w:r>
      <w:r w:rsidR="00B71E32">
        <w:rPr>
          <w:color w:val="000000" w:themeColor="text1"/>
        </w:rPr>
        <w:t>05 учебного пособия, сообщает о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>необходимости</w:t>
      </w:r>
      <w:r w:rsidR="00B71E32">
        <w:rPr>
          <w:color w:val="000000" w:themeColor="text1"/>
        </w:rPr>
        <w:t xml:space="preserve"> использования объяснения на с.</w:t>
      </w:r>
      <w:r w:rsidR="00B71E32">
        <w:rPr>
          <w:color w:val="000000" w:themeColor="text1"/>
          <w:lang w:val="be-BY"/>
        </w:rPr>
        <w:t> </w:t>
      </w:r>
      <w:r>
        <w:rPr>
          <w:color w:val="000000" w:themeColor="text1"/>
        </w:rPr>
        <w:t>104 способов решения задачи на движение в одном направлении (о лыжниках).</w:t>
      </w:r>
    </w:p>
    <w:p w:rsidR="002E0C3E" w:rsidRDefault="002E0C3E" w:rsidP="002E0C3E">
      <w:pPr>
        <w:pStyle w:val="a3"/>
        <w:rPr>
          <w:b/>
        </w:rPr>
      </w:pPr>
    </w:p>
    <w:p w:rsidR="002E0C3E" w:rsidRDefault="002E0C3E" w:rsidP="00CA4A62">
      <w:pPr>
        <w:pStyle w:val="12"/>
        <w:ind w:firstLine="284"/>
        <w:jc w:val="left"/>
      </w:pPr>
      <w:r>
        <w:t>Список использованных источников</w:t>
      </w:r>
    </w:p>
    <w:p w:rsidR="002E0C3E" w:rsidRPr="00810DD4" w:rsidRDefault="002E0C3E" w:rsidP="00290523">
      <w:pPr>
        <w:pStyle w:val="a3"/>
        <w:numPr>
          <w:ilvl w:val="0"/>
          <w:numId w:val="5"/>
        </w:numPr>
        <w:ind w:left="993" w:hanging="709"/>
        <w:jc w:val="left"/>
      </w:pPr>
      <w:r w:rsidRPr="00810DD4">
        <w:t xml:space="preserve">Высказывания великих людей. </w:t>
      </w:r>
      <w:r w:rsidR="00697F5B" w:rsidRPr="00810DD4">
        <w:t>―</w:t>
      </w:r>
      <w:r w:rsidRPr="00810DD4">
        <w:t xml:space="preserve"> </w:t>
      </w:r>
      <w:r w:rsidRPr="00810DD4">
        <w:rPr>
          <w:lang w:val="en-US"/>
        </w:rPr>
        <w:t>URL</w:t>
      </w:r>
      <w:r w:rsidRPr="00810DD4">
        <w:t xml:space="preserve">: </w:t>
      </w:r>
      <w:r w:rsidR="00B622E8" w:rsidRPr="00810DD4">
        <w:t>https://author.today/post/238687?ysclid=m9s6t63aq6288529512</w:t>
      </w:r>
      <w:r w:rsidRPr="00810DD4">
        <w:t xml:space="preserve"> (дата обращения: 23.01.2025).</w:t>
      </w:r>
    </w:p>
    <w:p w:rsidR="002E0C3E" w:rsidRPr="00810DD4" w:rsidRDefault="002E0C3E" w:rsidP="00B622E8">
      <w:pPr>
        <w:pStyle w:val="a3"/>
        <w:numPr>
          <w:ilvl w:val="0"/>
          <w:numId w:val="5"/>
        </w:numPr>
        <w:ind w:left="993" w:hanging="709"/>
      </w:pPr>
      <w:r w:rsidRPr="00810DD4">
        <w:t xml:space="preserve">50 лучших цитат про учителей. </w:t>
      </w:r>
      <w:r w:rsidR="00697F5B" w:rsidRPr="00810DD4">
        <w:t>―</w:t>
      </w:r>
      <w:r w:rsidRPr="00810DD4">
        <w:t xml:space="preserve"> </w:t>
      </w:r>
      <w:r w:rsidRPr="00810DD4">
        <w:rPr>
          <w:lang w:val="en-US"/>
        </w:rPr>
        <w:t>URL</w:t>
      </w:r>
      <w:r w:rsidRPr="00810DD4">
        <w:t>: https://infour</w:t>
      </w:r>
      <w:bookmarkStart w:id="3" w:name="_GoBack"/>
      <w:bookmarkEnd w:id="3"/>
      <w:r w:rsidRPr="00810DD4">
        <w:t>ok.ru/user/dahova-oksana-aleksandrovna/blog/50-luchshih-citat-pro-uchitelej-157169.html?ysclid=m9s6wodgwd243883514 (дата обращения: 23.01.2025).</w:t>
      </w:r>
    </w:p>
    <w:p w:rsidR="002E0C3E" w:rsidRDefault="002E0C3E" w:rsidP="00290523">
      <w:pPr>
        <w:pStyle w:val="a3"/>
        <w:numPr>
          <w:ilvl w:val="0"/>
          <w:numId w:val="5"/>
        </w:numPr>
        <w:ind w:left="993" w:hanging="709"/>
        <w:jc w:val="left"/>
      </w:pPr>
      <w:r w:rsidRPr="00810DD4">
        <w:t xml:space="preserve">Высказывания великих людей. </w:t>
      </w:r>
      <w:r w:rsidR="00697F5B" w:rsidRPr="00810DD4">
        <w:t>―</w:t>
      </w:r>
      <w:r w:rsidRPr="00810DD4">
        <w:t xml:space="preserve"> </w:t>
      </w:r>
      <w:r w:rsidRPr="00810DD4">
        <w:rPr>
          <w:lang w:val="en-US"/>
        </w:rPr>
        <w:t>URL</w:t>
      </w:r>
      <w:r w:rsidRPr="00810DD4">
        <w:t>: https://multiurok.ru/index.php/files/vyskazyvaniia-velikikh-liudei-kotorye-otobrazhaiut.html?ysclid=m9s6zl37lk636493135 (дата обращения</w:t>
      </w:r>
      <w:r>
        <w:t>: 23.01.2025).</w:t>
      </w:r>
    </w:p>
    <w:p w:rsidR="00DB34D2" w:rsidRPr="00B02534" w:rsidRDefault="00DB34D2" w:rsidP="00B622E8">
      <w:pPr>
        <w:pStyle w:val="a3"/>
        <w:ind w:left="993" w:hanging="709"/>
      </w:pPr>
    </w:p>
    <w:sectPr w:rsidR="00DB34D2" w:rsidRPr="00B02534" w:rsidSect="0055343A">
      <w:headerReference w:type="default" r:id="rId19"/>
      <w:footerReference w:type="default" r:id="rId20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4FE" w:rsidRDefault="004B64FE" w:rsidP="00AA1ABA">
      <w:pPr>
        <w:spacing w:after="0" w:line="240" w:lineRule="auto"/>
      </w:pPr>
      <w:r>
        <w:separator/>
      </w:r>
    </w:p>
  </w:endnote>
  <w:endnote w:type="continuationSeparator" w:id="0">
    <w:p w:rsidR="004B64FE" w:rsidRDefault="004B64FE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C40006FF" w:usb1="5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410377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1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4FE" w:rsidRDefault="004B64FE" w:rsidP="00AA1ABA">
      <w:pPr>
        <w:spacing w:after="0" w:line="240" w:lineRule="auto"/>
      </w:pPr>
      <w:r>
        <w:separator/>
      </w:r>
    </w:p>
  </w:footnote>
  <w:footnote w:type="continuationSeparator" w:id="0">
    <w:p w:rsidR="004B64FE" w:rsidRDefault="004B64FE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43A" w:rsidRPr="00343126" w:rsidRDefault="00343126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  <w:lang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/>
      </w:rPr>
      <w:t>Н. М. Шемерей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Пачатковая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/>
      </w:rPr>
      <w:t>4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  <w:lang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1509F0"/>
    <w:multiLevelType w:val="hybridMultilevel"/>
    <w:tmpl w:val="2F08A696"/>
    <w:lvl w:ilvl="0" w:tplc="66D8E468">
      <w:start w:val="1"/>
      <w:numFmt w:val="decimal"/>
      <w:lvlText w:val="%1."/>
      <w:lvlJc w:val="left"/>
      <w:pPr>
        <w:ind w:left="15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2A732C87"/>
    <w:multiLevelType w:val="hybridMultilevel"/>
    <w:tmpl w:val="EFF2DA1A"/>
    <w:lvl w:ilvl="0" w:tplc="66D8E468">
      <w:start w:val="1"/>
      <w:numFmt w:val="decimal"/>
      <w:lvlText w:val="%1."/>
      <w:lvlJc w:val="left"/>
      <w:pPr>
        <w:ind w:left="192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3891585E"/>
    <w:multiLevelType w:val="hybridMultilevel"/>
    <w:tmpl w:val="E8C0A180"/>
    <w:lvl w:ilvl="0" w:tplc="66D8E468">
      <w:start w:val="1"/>
      <w:numFmt w:val="decimal"/>
      <w:lvlText w:val="%1."/>
      <w:lvlJc w:val="left"/>
      <w:pPr>
        <w:ind w:left="158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3BE87EFF"/>
    <w:multiLevelType w:val="hybridMultilevel"/>
    <w:tmpl w:val="88B069C0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 w15:restartNumberingAfterBreak="0">
    <w:nsid w:val="68740999"/>
    <w:multiLevelType w:val="hybridMultilevel"/>
    <w:tmpl w:val="CD247C94"/>
    <w:lvl w:ilvl="0" w:tplc="66D8E468">
      <w:start w:val="1"/>
      <w:numFmt w:val="decimal"/>
      <w:lvlText w:val="%1."/>
      <w:lvlJc w:val="left"/>
      <w:pPr>
        <w:ind w:left="1925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3E"/>
    <w:rsid w:val="00003ED5"/>
    <w:rsid w:val="0003005E"/>
    <w:rsid w:val="000A2619"/>
    <w:rsid w:val="00101B76"/>
    <w:rsid w:val="001D7A3B"/>
    <w:rsid w:val="002120F9"/>
    <w:rsid w:val="00240C65"/>
    <w:rsid w:val="00290523"/>
    <w:rsid w:val="00295FE3"/>
    <w:rsid w:val="002D1E2D"/>
    <w:rsid w:val="002E0C3E"/>
    <w:rsid w:val="00343126"/>
    <w:rsid w:val="00365751"/>
    <w:rsid w:val="003A21DA"/>
    <w:rsid w:val="003A3332"/>
    <w:rsid w:val="00410377"/>
    <w:rsid w:val="004334D6"/>
    <w:rsid w:val="004B64FE"/>
    <w:rsid w:val="004C3F9F"/>
    <w:rsid w:val="004D3DB9"/>
    <w:rsid w:val="004D70F6"/>
    <w:rsid w:val="0055343A"/>
    <w:rsid w:val="00572542"/>
    <w:rsid w:val="00673AA5"/>
    <w:rsid w:val="00687BE1"/>
    <w:rsid w:val="00697F5B"/>
    <w:rsid w:val="00732082"/>
    <w:rsid w:val="007B2EB3"/>
    <w:rsid w:val="007F6D02"/>
    <w:rsid w:val="00810DD4"/>
    <w:rsid w:val="0085564F"/>
    <w:rsid w:val="008903B3"/>
    <w:rsid w:val="008D1620"/>
    <w:rsid w:val="00904715"/>
    <w:rsid w:val="009E70AF"/>
    <w:rsid w:val="00AA1ABA"/>
    <w:rsid w:val="00B02534"/>
    <w:rsid w:val="00B4276C"/>
    <w:rsid w:val="00B622E8"/>
    <w:rsid w:val="00B71E32"/>
    <w:rsid w:val="00B91FFA"/>
    <w:rsid w:val="00C20DE6"/>
    <w:rsid w:val="00C25908"/>
    <w:rsid w:val="00CA4A62"/>
    <w:rsid w:val="00CA6584"/>
    <w:rsid w:val="00DB34D2"/>
    <w:rsid w:val="00DC2AA2"/>
    <w:rsid w:val="00DD023A"/>
    <w:rsid w:val="00DE57A4"/>
    <w:rsid w:val="00E60E7D"/>
    <w:rsid w:val="00EA3EEE"/>
    <w:rsid w:val="00EF4DF5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03D39"/>
  <w15:chartTrackingRefBased/>
  <w15:docId w15:val="{B748C384-FD6F-4C62-8EBD-694D04A3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C3E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2E0C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Заголовок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1">
    <w:name w:val="ЗАГ 1"/>
    <w:basedOn w:val="a6"/>
    <w:next w:val="12"/>
    <w:link w:val="13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2">
    <w:name w:val="ПодЗАГ 1"/>
    <w:basedOn w:val="a8"/>
    <w:link w:val="15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3">
    <w:name w:val="ЗАГ 1 Знак"/>
    <w:basedOn w:val="a7"/>
    <w:link w:val="1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2"/>
    <w:link w:val="20"/>
    <w:qFormat/>
    <w:rsid w:val="00DB34D2"/>
    <w:pPr>
      <w:spacing w:before="57"/>
    </w:pPr>
    <w:rPr>
      <w:i/>
    </w:rPr>
  </w:style>
  <w:style w:type="character" w:customStyle="1" w:styleId="15">
    <w:name w:val="ПодЗАГ 1 Знак"/>
    <w:basedOn w:val="a9"/>
    <w:link w:val="12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5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5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E0C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</Template>
  <TotalTime>101</TotalTime>
  <Pages>7</Pages>
  <Words>1614</Words>
  <Characters>9201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HP</cp:lastModifiedBy>
  <cp:revision>2</cp:revision>
  <dcterms:created xsi:type="dcterms:W3CDTF">2025-04-23T06:11:00Z</dcterms:created>
  <dcterms:modified xsi:type="dcterms:W3CDTF">2025-04-24T16:02:00Z</dcterms:modified>
</cp:coreProperties>
</file>